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90055" w14:textId="26A53CC6" w:rsidR="002463B5" w:rsidRDefault="002463B5" w:rsidP="00732ED2">
      <w:pPr>
        <w:spacing w:before="120" w:after="120"/>
        <w:contextualSpacing/>
        <w:jc w:val="both"/>
        <w:rPr>
          <w:rFonts w:ascii="DecimaWE Rg" w:eastAsiaTheme="majorEastAsia" w:hAnsi="DecimaWE Rg"/>
          <w:b/>
          <w:bCs/>
          <w:spacing w:val="-10"/>
          <w:kern w:val="28"/>
          <w:sz w:val="28"/>
          <w:szCs w:val="28"/>
        </w:rPr>
      </w:pPr>
      <w:r w:rsidRPr="002463B5">
        <w:rPr>
          <w:rFonts w:ascii="DecimaWE Rg" w:eastAsiaTheme="majorEastAsia" w:hAnsi="DecimaWE Rg"/>
          <w:b/>
          <w:bCs/>
          <w:spacing w:val="-10"/>
          <w:kern w:val="28"/>
          <w:sz w:val="28"/>
          <w:szCs w:val="28"/>
        </w:rPr>
        <w:t>Legge regionale 6 agosto 2026, n. 9</w:t>
      </w:r>
      <w:r>
        <w:rPr>
          <w:rFonts w:ascii="DecimaWE Rg" w:eastAsiaTheme="majorEastAsia" w:hAnsi="DecimaWE Rg"/>
          <w:b/>
          <w:bCs/>
          <w:spacing w:val="-10"/>
          <w:kern w:val="28"/>
          <w:sz w:val="28"/>
          <w:szCs w:val="28"/>
        </w:rPr>
        <w:t>, art</w:t>
      </w:r>
      <w:r w:rsidRPr="002463B5">
        <w:rPr>
          <w:rFonts w:ascii="DecimaWE Rg" w:eastAsiaTheme="majorEastAsia" w:hAnsi="DecimaWE Rg"/>
          <w:b/>
          <w:bCs/>
          <w:spacing w:val="-10"/>
          <w:kern w:val="28"/>
          <w:sz w:val="28"/>
          <w:szCs w:val="28"/>
        </w:rPr>
        <w:t>. 5, commi da 119 a 123.</w:t>
      </w:r>
    </w:p>
    <w:p w14:paraId="3E345B18" w14:textId="77777777" w:rsidR="00A23A76" w:rsidRDefault="00A23A76" w:rsidP="00732ED2">
      <w:pPr>
        <w:spacing w:before="120" w:after="120"/>
        <w:contextualSpacing/>
        <w:jc w:val="both"/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</w:pPr>
    </w:p>
    <w:p w14:paraId="4F8780DF" w14:textId="5D0312E7" w:rsidR="009E467D" w:rsidRPr="009E467D" w:rsidRDefault="009E467D" w:rsidP="00732ED2">
      <w:pPr>
        <w:spacing w:before="120" w:after="120"/>
        <w:contextualSpacing/>
        <w:jc w:val="both"/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</w:pPr>
      <w:r w:rsidRPr="009E467D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 xml:space="preserve">Domanda per la concessione dei contributi </w:t>
      </w:r>
      <w:r w:rsidR="00BC08CC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 xml:space="preserve">ai Comuni </w:t>
      </w:r>
      <w:r w:rsidR="00732ED2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 xml:space="preserve">per il ripristino, l’adeguamento </w:t>
      </w:r>
      <w:r w:rsidR="00732ED2" w:rsidRPr="00732ED2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>o l'integrazione della</w:t>
      </w:r>
      <w:r w:rsidR="00732ED2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 xml:space="preserve"> </w:t>
      </w:r>
      <w:r w:rsidR="00732ED2" w:rsidRPr="00732ED2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>segnaletica di ingresso ai centri abitati anche nelle lingue minoritarie riconosciute</w:t>
      </w:r>
      <w:r w:rsidR="00732ED2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 xml:space="preserve"> </w:t>
      </w:r>
      <w:r w:rsidR="00732ED2" w:rsidRPr="00732ED2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>dalla normativa vigente.</w:t>
      </w:r>
    </w:p>
    <w:p w14:paraId="1C67B9C4" w14:textId="77777777" w:rsidR="00723952" w:rsidRDefault="00723952" w:rsidP="009E467D">
      <w:pPr>
        <w:spacing w:before="360" w:after="120"/>
        <w:contextualSpacing/>
        <w:jc w:val="both"/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</w:pPr>
    </w:p>
    <w:p w14:paraId="524E4402" w14:textId="7362E808" w:rsidR="009E467D" w:rsidRDefault="009E467D" w:rsidP="009E467D">
      <w:pPr>
        <w:spacing w:before="360" w:after="120"/>
        <w:contextualSpacing/>
        <w:jc w:val="both"/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</w:pPr>
      <w:r w:rsidRPr="009E467D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 xml:space="preserve">MODULO </w:t>
      </w:r>
      <w:r w:rsidR="00056FAA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>PER LA PRESENTAZIONE DELLA</w:t>
      </w:r>
      <w:r w:rsidR="00723952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 xml:space="preserve"> DOMANDA</w:t>
      </w:r>
      <w:r w:rsidR="00DE294E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 xml:space="preserve"> DI CONTRIBUTO</w:t>
      </w:r>
      <w:r w:rsidRPr="009E467D"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  <w:t>.</w:t>
      </w:r>
    </w:p>
    <w:p w14:paraId="1F93D639" w14:textId="77777777" w:rsidR="009E467D" w:rsidRDefault="009E467D" w:rsidP="009E467D">
      <w:pPr>
        <w:spacing w:before="360" w:after="120"/>
        <w:contextualSpacing/>
        <w:jc w:val="both"/>
        <w:rPr>
          <w:rFonts w:ascii="DecimaWE Rg" w:eastAsiaTheme="majorEastAsia" w:hAnsi="DecimaWE Rg"/>
          <w:b/>
          <w:spacing w:val="-10"/>
          <w:kern w:val="28"/>
          <w:sz w:val="28"/>
          <w:szCs w:val="28"/>
        </w:rPr>
      </w:pPr>
    </w:p>
    <w:p w14:paraId="058E05DA" w14:textId="77777777" w:rsidR="009E467D" w:rsidRPr="009E467D" w:rsidRDefault="001640F3" w:rsidP="009E467D">
      <w:pPr>
        <w:keepNext/>
        <w:spacing w:before="240" w:after="120"/>
        <w:outlineLvl w:val="0"/>
        <w:rPr>
          <w:rFonts w:ascii="DecimaWE Rg" w:hAnsi="DecimaWE Rg" w:cs="Calibri"/>
          <w:b/>
          <w:bCs/>
          <w:color w:val="000000"/>
          <w:kern w:val="32"/>
          <w:sz w:val="16"/>
          <w:szCs w:val="16"/>
          <w:u w:val="single"/>
        </w:rPr>
      </w:pPr>
      <w:r>
        <w:rPr>
          <w:rFonts w:ascii="DecimaWE Rg" w:hAnsi="DecimaWE Rg" w:cs="Arial"/>
          <w:b/>
          <w:bCs/>
          <w:kern w:val="32"/>
          <w:u w:val="single"/>
        </w:rPr>
        <w:t xml:space="preserve"> A - </w:t>
      </w:r>
      <w:r w:rsidR="009E467D" w:rsidRPr="009E467D">
        <w:rPr>
          <w:rFonts w:ascii="DecimaWE Rg" w:hAnsi="DecimaWE Rg" w:cs="Arial"/>
          <w:b/>
          <w:bCs/>
          <w:kern w:val="32"/>
          <w:u w:val="single"/>
        </w:rPr>
        <w:t>Dati generali</w:t>
      </w:r>
    </w:p>
    <w:tbl>
      <w:tblPr>
        <w:tblStyle w:val="Grigliatabellachiara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3"/>
        <w:gridCol w:w="4954"/>
      </w:tblGrid>
      <w:tr w:rsidR="009E467D" w:rsidRPr="009E467D" w14:paraId="17294AAE" w14:textId="77777777" w:rsidTr="008E5C2B">
        <w:trPr>
          <w:trHeight w:val="567"/>
        </w:trPr>
        <w:tc>
          <w:tcPr>
            <w:tcW w:w="1875" w:type="pct"/>
            <w:vAlign w:val="center"/>
          </w:tcPr>
          <w:p w14:paraId="34833810" w14:textId="394B02D1" w:rsidR="009E467D" w:rsidRPr="000539C5" w:rsidRDefault="00073454" w:rsidP="009E467D">
            <w:pPr>
              <w:autoSpaceDE w:val="0"/>
              <w:autoSpaceDN w:val="0"/>
              <w:spacing w:after="60" w:line="232" w:lineRule="atLeast"/>
              <w:rPr>
                <w:rFonts w:ascii="DecimaWE Rg" w:hAnsi="DecimaWE Rg"/>
                <w:b/>
                <w:sz w:val="18"/>
                <w:szCs w:val="18"/>
              </w:rPr>
            </w:pPr>
            <w:r>
              <w:rPr>
                <w:rFonts w:ascii="DecimaWE Rg" w:hAnsi="DecimaWE Rg"/>
                <w:b/>
                <w:sz w:val="18"/>
                <w:szCs w:val="18"/>
              </w:rPr>
              <w:t>Comune</w:t>
            </w:r>
          </w:p>
        </w:tc>
        <w:tc>
          <w:tcPr>
            <w:tcW w:w="3125" w:type="pct"/>
            <w:vAlign w:val="center"/>
          </w:tcPr>
          <w:p w14:paraId="290A9CAC" w14:textId="77777777" w:rsidR="009E467D" w:rsidRPr="009E467D" w:rsidRDefault="009E467D" w:rsidP="009E467D">
            <w:pPr>
              <w:autoSpaceDE w:val="0"/>
              <w:autoSpaceDN w:val="0"/>
              <w:spacing w:after="60" w:line="232" w:lineRule="atLeast"/>
              <w:rPr>
                <w:rFonts w:ascii="DecimaWE Rg" w:hAnsi="DecimaWE Rg"/>
                <w:sz w:val="18"/>
                <w:szCs w:val="18"/>
              </w:rPr>
            </w:pPr>
          </w:p>
        </w:tc>
      </w:tr>
      <w:tr w:rsidR="009E467D" w:rsidRPr="009E467D" w14:paraId="10CE8158" w14:textId="77777777" w:rsidTr="008E5C2B">
        <w:trPr>
          <w:trHeight w:val="20"/>
        </w:trPr>
        <w:tc>
          <w:tcPr>
            <w:tcW w:w="1875" w:type="pct"/>
          </w:tcPr>
          <w:p w14:paraId="2622A0AC" w14:textId="77777777" w:rsidR="009E467D" w:rsidRPr="000539C5" w:rsidRDefault="009E467D" w:rsidP="000539C5">
            <w:pPr>
              <w:autoSpaceDE w:val="0"/>
              <w:autoSpaceDN w:val="0"/>
              <w:spacing w:line="232" w:lineRule="atLeast"/>
              <w:rPr>
                <w:rFonts w:ascii="DecimaWE Rg" w:hAnsi="DecimaWE Rg"/>
                <w:b/>
                <w:sz w:val="18"/>
                <w:szCs w:val="18"/>
              </w:rPr>
            </w:pPr>
            <w:r w:rsidRPr="000539C5">
              <w:rPr>
                <w:rFonts w:ascii="DecimaWE Rg" w:hAnsi="DecimaWE Rg"/>
                <w:b/>
                <w:sz w:val="18"/>
                <w:szCs w:val="18"/>
              </w:rPr>
              <w:t xml:space="preserve">Richiedente </w:t>
            </w:r>
          </w:p>
          <w:p w14:paraId="197AA773" w14:textId="77777777" w:rsidR="009E467D" w:rsidRPr="000539C5" w:rsidRDefault="009E467D" w:rsidP="009E467D">
            <w:pPr>
              <w:autoSpaceDE w:val="0"/>
              <w:autoSpaceDN w:val="0"/>
              <w:spacing w:after="60" w:line="232" w:lineRule="atLeast"/>
              <w:rPr>
                <w:rFonts w:ascii="DecimaWE Rg" w:hAnsi="DecimaWE Rg"/>
                <w:b/>
                <w:sz w:val="18"/>
                <w:szCs w:val="18"/>
              </w:rPr>
            </w:pPr>
            <w:r w:rsidRPr="000539C5">
              <w:rPr>
                <w:rFonts w:ascii="DecimaWE Rg" w:hAnsi="DecimaWE Rg"/>
                <w:b/>
                <w:sz w:val="18"/>
                <w:szCs w:val="18"/>
              </w:rPr>
              <w:t>e/o legale rappresentante</w:t>
            </w:r>
          </w:p>
        </w:tc>
        <w:tc>
          <w:tcPr>
            <w:tcW w:w="3125" w:type="pct"/>
            <w:vAlign w:val="center"/>
          </w:tcPr>
          <w:p w14:paraId="1176ACC3" w14:textId="77777777" w:rsidR="009E467D" w:rsidRPr="009E467D" w:rsidRDefault="009E467D" w:rsidP="009E467D">
            <w:pPr>
              <w:autoSpaceDE w:val="0"/>
              <w:autoSpaceDN w:val="0"/>
              <w:spacing w:after="60" w:line="232" w:lineRule="atLeast"/>
              <w:rPr>
                <w:rFonts w:ascii="DecimaWE Rg" w:hAnsi="DecimaWE Rg"/>
                <w:sz w:val="18"/>
                <w:szCs w:val="18"/>
              </w:rPr>
            </w:pPr>
          </w:p>
        </w:tc>
      </w:tr>
      <w:tr w:rsidR="009E467D" w:rsidRPr="009E467D" w14:paraId="000830E9" w14:textId="77777777" w:rsidTr="008E5C2B">
        <w:trPr>
          <w:trHeight w:val="20"/>
        </w:trPr>
        <w:tc>
          <w:tcPr>
            <w:tcW w:w="1875" w:type="pct"/>
          </w:tcPr>
          <w:p w14:paraId="5D44D1E7" w14:textId="77777777" w:rsidR="009E467D" w:rsidRPr="000539C5" w:rsidRDefault="009E467D" w:rsidP="009E467D">
            <w:pPr>
              <w:autoSpaceDE w:val="0"/>
              <w:autoSpaceDN w:val="0"/>
              <w:spacing w:after="60" w:line="232" w:lineRule="atLeast"/>
              <w:rPr>
                <w:rFonts w:ascii="DecimaWE Rg" w:hAnsi="DecimaWE Rg"/>
                <w:b/>
                <w:sz w:val="18"/>
                <w:szCs w:val="18"/>
              </w:rPr>
            </w:pPr>
            <w:r w:rsidRPr="000539C5">
              <w:rPr>
                <w:rFonts w:ascii="DecimaWE Rg" w:hAnsi="DecimaWE Rg"/>
                <w:b/>
                <w:sz w:val="18"/>
                <w:szCs w:val="18"/>
              </w:rPr>
              <w:t>Referente pratica (Nome, Cognome, n. telefonico, mail)</w:t>
            </w:r>
          </w:p>
        </w:tc>
        <w:tc>
          <w:tcPr>
            <w:tcW w:w="3125" w:type="pct"/>
            <w:vAlign w:val="center"/>
          </w:tcPr>
          <w:p w14:paraId="343568F4" w14:textId="77777777" w:rsidR="009E467D" w:rsidRPr="009E467D" w:rsidRDefault="009E467D" w:rsidP="009E467D">
            <w:pPr>
              <w:autoSpaceDE w:val="0"/>
              <w:autoSpaceDN w:val="0"/>
              <w:spacing w:after="60" w:line="232" w:lineRule="atLeast"/>
              <w:rPr>
                <w:rFonts w:ascii="DecimaWE Rg" w:hAnsi="DecimaWE Rg"/>
                <w:sz w:val="18"/>
                <w:szCs w:val="18"/>
              </w:rPr>
            </w:pPr>
          </w:p>
        </w:tc>
      </w:tr>
    </w:tbl>
    <w:p w14:paraId="6E874EBE" w14:textId="3D41FE55" w:rsidR="0023701D" w:rsidRPr="003A2F15" w:rsidRDefault="0023701D" w:rsidP="00D57DDF">
      <w:pPr>
        <w:keepNext/>
        <w:spacing w:after="120"/>
        <w:outlineLvl w:val="0"/>
        <w:rPr>
          <w:rFonts w:ascii="DecimaWE Rg" w:hAnsi="DecimaWE Rg" w:cs="Arial"/>
          <w:bCs/>
          <w:kern w:val="32"/>
        </w:rPr>
      </w:pPr>
    </w:p>
    <w:p w14:paraId="3A955A2A" w14:textId="52654569" w:rsidR="009E467D" w:rsidRPr="009E467D" w:rsidRDefault="00B6566A" w:rsidP="009E467D">
      <w:pPr>
        <w:keepNext/>
        <w:spacing w:before="240" w:after="120"/>
        <w:outlineLvl w:val="0"/>
        <w:rPr>
          <w:rFonts w:ascii="DecimaWE Rg" w:hAnsi="DecimaWE Rg" w:cs="Arial"/>
          <w:b/>
          <w:bCs/>
          <w:kern w:val="32"/>
          <w:u w:val="single"/>
        </w:rPr>
      </w:pPr>
      <w:r>
        <w:rPr>
          <w:rFonts w:ascii="DecimaWE Rg" w:hAnsi="DecimaWE Rg" w:cs="Arial"/>
          <w:b/>
          <w:bCs/>
          <w:kern w:val="32"/>
          <w:u w:val="single"/>
        </w:rPr>
        <w:t>B</w:t>
      </w:r>
      <w:r w:rsidR="001640F3">
        <w:rPr>
          <w:rFonts w:ascii="DecimaWE Rg" w:hAnsi="DecimaWE Rg" w:cs="Arial"/>
          <w:b/>
          <w:bCs/>
          <w:kern w:val="32"/>
          <w:u w:val="single"/>
        </w:rPr>
        <w:t xml:space="preserve"> - I</w:t>
      </w:r>
      <w:r w:rsidR="00B8531A">
        <w:rPr>
          <w:rFonts w:ascii="DecimaWE Rg" w:hAnsi="DecimaWE Rg" w:cs="Arial"/>
          <w:b/>
          <w:bCs/>
          <w:kern w:val="32"/>
          <w:u w:val="single"/>
        </w:rPr>
        <w:t>ntervento</w:t>
      </w:r>
      <w:r w:rsidR="001640F3">
        <w:rPr>
          <w:rFonts w:ascii="DecimaWE Rg" w:hAnsi="DecimaWE Rg" w:cs="Arial"/>
          <w:b/>
          <w:bCs/>
          <w:kern w:val="32"/>
          <w:u w:val="single"/>
        </w:rPr>
        <w:t xml:space="preserve"> e finanziamenti</w:t>
      </w:r>
    </w:p>
    <w:tbl>
      <w:tblPr>
        <w:tblStyle w:val="Grigliatabellachiara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4813"/>
      </w:tblGrid>
      <w:tr w:rsidR="00656542" w:rsidRPr="009E467D" w14:paraId="6B9415E1" w14:textId="77777777" w:rsidTr="00737BB9">
        <w:trPr>
          <w:trHeight w:val="454"/>
          <w:jc w:val="center"/>
        </w:trPr>
        <w:tc>
          <w:tcPr>
            <w:tcW w:w="1964" w:type="pct"/>
            <w:vAlign w:val="center"/>
          </w:tcPr>
          <w:p w14:paraId="47175B75" w14:textId="37387146" w:rsidR="00656542" w:rsidRDefault="003F4682" w:rsidP="00737BB9">
            <w:pPr>
              <w:autoSpaceDE w:val="0"/>
              <w:autoSpaceDN w:val="0"/>
              <w:spacing w:after="60" w:line="232" w:lineRule="atLeast"/>
              <w:rPr>
                <w:rFonts w:ascii="DecimaWE Rg" w:hAnsi="DecimaWE Rg"/>
                <w:b/>
                <w:sz w:val="18"/>
                <w:szCs w:val="18"/>
              </w:rPr>
            </w:pPr>
            <w:r>
              <w:rPr>
                <w:rFonts w:ascii="DecimaWE Rg" w:hAnsi="DecimaWE Rg"/>
                <w:b/>
                <w:sz w:val="18"/>
                <w:szCs w:val="18"/>
              </w:rPr>
              <w:t xml:space="preserve">Descrizione </w:t>
            </w:r>
            <w:r w:rsidR="00732ED2">
              <w:rPr>
                <w:rFonts w:ascii="DecimaWE Rg" w:hAnsi="DecimaWE Rg"/>
                <w:b/>
                <w:sz w:val="18"/>
                <w:szCs w:val="18"/>
              </w:rPr>
              <w:t xml:space="preserve">sintetica </w:t>
            </w:r>
            <w:r>
              <w:rPr>
                <w:rFonts w:ascii="DecimaWE Rg" w:hAnsi="DecimaWE Rg"/>
                <w:b/>
                <w:sz w:val="18"/>
                <w:szCs w:val="18"/>
              </w:rPr>
              <w:t>dell’intervento</w:t>
            </w:r>
          </w:p>
        </w:tc>
        <w:tc>
          <w:tcPr>
            <w:tcW w:w="3036" w:type="pct"/>
            <w:vAlign w:val="center"/>
          </w:tcPr>
          <w:p w14:paraId="661C6D25" w14:textId="66BC5120" w:rsidR="00656542" w:rsidRPr="009E467D" w:rsidRDefault="003F4682" w:rsidP="009E467D">
            <w:pPr>
              <w:autoSpaceDE w:val="0"/>
              <w:autoSpaceDN w:val="0"/>
              <w:spacing w:after="60" w:line="232" w:lineRule="atLeast"/>
              <w:rPr>
                <w:rFonts w:ascii="DecimaWE Rg" w:hAnsi="DecimaWE Rg"/>
                <w:sz w:val="18"/>
                <w:szCs w:val="18"/>
              </w:rPr>
            </w:pPr>
            <w:r>
              <w:rPr>
                <w:rFonts w:ascii="DecimaWE Rg" w:hAnsi="DecimaWE Rg"/>
                <w:sz w:val="18"/>
                <w:szCs w:val="18"/>
              </w:rPr>
              <w:t>Specificare n° segnali</w:t>
            </w:r>
          </w:p>
        </w:tc>
      </w:tr>
      <w:tr w:rsidR="003C6FDA" w:rsidRPr="009E467D" w14:paraId="4187313A" w14:textId="77777777" w:rsidTr="00737BB9">
        <w:trPr>
          <w:trHeight w:val="454"/>
          <w:jc w:val="center"/>
        </w:trPr>
        <w:tc>
          <w:tcPr>
            <w:tcW w:w="1964" w:type="pct"/>
            <w:vAlign w:val="center"/>
          </w:tcPr>
          <w:p w14:paraId="48615FED" w14:textId="5AA9E847" w:rsidR="00732ED2" w:rsidRDefault="003C6FDA" w:rsidP="00737BB9">
            <w:pPr>
              <w:pStyle w:val="Paragrafoelenco"/>
              <w:tabs>
                <w:tab w:val="left" w:pos="257"/>
              </w:tabs>
              <w:autoSpaceDE w:val="0"/>
              <w:autoSpaceDN w:val="0"/>
              <w:spacing w:after="60" w:line="232" w:lineRule="atLeast"/>
              <w:ind w:left="16"/>
              <w:rPr>
                <w:rFonts w:ascii="DecimaWE Rg" w:hAnsi="DecimaWE Rg"/>
                <w:b/>
                <w:sz w:val="18"/>
                <w:szCs w:val="18"/>
              </w:rPr>
            </w:pPr>
            <w:r>
              <w:rPr>
                <w:rFonts w:ascii="DecimaWE Rg" w:hAnsi="DecimaWE Rg"/>
                <w:b/>
                <w:sz w:val="18"/>
                <w:szCs w:val="18"/>
              </w:rPr>
              <w:t>Costo comprensivo di IVA</w:t>
            </w:r>
          </w:p>
          <w:p w14:paraId="50415C9C" w14:textId="43E5224B" w:rsidR="003C6FDA" w:rsidRPr="000539C5" w:rsidRDefault="00732ED2" w:rsidP="00737BB9">
            <w:pPr>
              <w:pStyle w:val="Paragrafoelenco"/>
              <w:tabs>
                <w:tab w:val="left" w:pos="257"/>
              </w:tabs>
              <w:autoSpaceDE w:val="0"/>
              <w:autoSpaceDN w:val="0"/>
              <w:spacing w:after="60" w:line="232" w:lineRule="atLeast"/>
              <w:ind w:left="16"/>
              <w:rPr>
                <w:rFonts w:ascii="DecimaWE Rg" w:hAnsi="DecimaWE Rg"/>
                <w:b/>
                <w:sz w:val="18"/>
                <w:szCs w:val="18"/>
              </w:rPr>
            </w:pPr>
            <w:r>
              <w:rPr>
                <w:rFonts w:ascii="DecimaWE Rg" w:hAnsi="DecimaWE Rg"/>
                <w:b/>
                <w:sz w:val="18"/>
                <w:szCs w:val="18"/>
              </w:rPr>
              <w:t>(max € 5.000,00)</w:t>
            </w:r>
          </w:p>
        </w:tc>
        <w:tc>
          <w:tcPr>
            <w:tcW w:w="3036" w:type="pct"/>
            <w:vAlign w:val="center"/>
          </w:tcPr>
          <w:p w14:paraId="768AAFCD" w14:textId="2681BB90" w:rsidR="003C6FDA" w:rsidRPr="00F95DFB" w:rsidRDefault="003C6FDA" w:rsidP="009E467D">
            <w:pPr>
              <w:autoSpaceDE w:val="0"/>
              <w:autoSpaceDN w:val="0"/>
              <w:spacing w:after="60" w:line="232" w:lineRule="atLeast"/>
              <w:rPr>
                <w:rFonts w:ascii="DecimaWE Rg" w:eastAsia="MS Gothic" w:hAnsi="DecimaWE Rg"/>
                <w:sz w:val="18"/>
                <w:szCs w:val="18"/>
              </w:rPr>
            </w:pPr>
            <w:r w:rsidRPr="003C6FDA">
              <w:rPr>
                <w:rFonts w:ascii="DecimaWE Rg" w:eastAsia="MS Gothic" w:hAnsi="DecimaWE Rg"/>
                <w:sz w:val="18"/>
                <w:szCs w:val="18"/>
              </w:rPr>
              <w:t>€</w:t>
            </w:r>
          </w:p>
        </w:tc>
      </w:tr>
    </w:tbl>
    <w:p w14:paraId="0B0474A1" w14:textId="77777777" w:rsidR="009E467D" w:rsidRPr="00B6566A" w:rsidRDefault="009E467D" w:rsidP="009E467D">
      <w:pPr>
        <w:jc w:val="both"/>
        <w:rPr>
          <w:rFonts w:ascii="DecimaWE Rg" w:hAnsi="DecimaWE Rg"/>
          <w:b/>
          <w:u w:val="single"/>
        </w:rPr>
      </w:pPr>
    </w:p>
    <w:p w14:paraId="0A08A4D2" w14:textId="097D046D" w:rsidR="0053580C" w:rsidRPr="00822739" w:rsidRDefault="00037ABA" w:rsidP="00A15280">
      <w:pPr>
        <w:autoSpaceDE w:val="0"/>
        <w:autoSpaceDN w:val="0"/>
        <w:spacing w:before="120" w:line="232" w:lineRule="atLeast"/>
        <w:jc w:val="both"/>
        <w:rPr>
          <w:rFonts w:ascii="DecimaWE Rg" w:hAnsi="DecimaWE Rg"/>
          <w:b/>
          <w:bCs/>
        </w:rPr>
      </w:pPr>
      <w:r w:rsidRPr="00822739">
        <w:rPr>
          <w:rFonts w:ascii="DecimaWE Rg" w:hAnsi="DecimaWE Rg"/>
          <w:b/>
          <w:bCs/>
        </w:rPr>
        <w:t xml:space="preserve">Il Comune di ____________ </w:t>
      </w:r>
      <w:r w:rsidR="000916B9" w:rsidRPr="00822739">
        <w:rPr>
          <w:rFonts w:ascii="DecimaWE Rg" w:hAnsi="DecimaWE Rg"/>
          <w:b/>
          <w:bCs/>
        </w:rPr>
        <w:t xml:space="preserve">richiede il contributo </w:t>
      </w:r>
      <w:r w:rsidR="00732ED2" w:rsidRPr="00822739">
        <w:rPr>
          <w:rFonts w:ascii="DecimaWE Rg" w:hAnsi="DecimaWE Rg"/>
          <w:b/>
          <w:bCs/>
        </w:rPr>
        <w:t>per il ripristino, l’adeguamento o l'integrazione della segnaletica di ingresso ai centri abitati anche nelle lingue minoritarie riconosciute dalla normativa vigente.</w:t>
      </w:r>
    </w:p>
    <w:p w14:paraId="4589F700" w14:textId="77777777" w:rsidR="00B841AC" w:rsidRDefault="00B841AC" w:rsidP="00DA07B4">
      <w:pPr>
        <w:autoSpaceDE w:val="0"/>
        <w:autoSpaceDN w:val="0"/>
        <w:spacing w:before="120" w:line="232" w:lineRule="atLeast"/>
        <w:rPr>
          <w:rFonts w:ascii="DecimaWE Rg" w:hAnsi="DecimaWE Rg"/>
        </w:rPr>
      </w:pPr>
      <w:r w:rsidRPr="00B841AC">
        <w:rPr>
          <w:rFonts w:ascii="DecimaWE Rg" w:hAnsi="DecimaWE Rg"/>
        </w:rPr>
        <w:t xml:space="preserve">Gli interventi per i quali si richiede il finanziamento sono descritti nella relazione illustrativa allegata alla presente domanda. </w:t>
      </w:r>
    </w:p>
    <w:p w14:paraId="5B03005E" w14:textId="491F0184" w:rsidR="000916B9" w:rsidRDefault="00B841AC" w:rsidP="00DA07B4">
      <w:pPr>
        <w:autoSpaceDE w:val="0"/>
        <w:autoSpaceDN w:val="0"/>
        <w:spacing w:before="120" w:line="232" w:lineRule="atLeast"/>
        <w:rPr>
          <w:rFonts w:ascii="DecimaWE Rg" w:hAnsi="DecimaWE Rg"/>
        </w:rPr>
      </w:pPr>
      <w:r w:rsidRPr="00B841AC">
        <w:rPr>
          <w:rFonts w:ascii="DecimaWE Rg" w:hAnsi="DecimaWE Rg"/>
        </w:rPr>
        <w:t>All'istanza sono altresì allegati il preventivo di spesa, il quadro economico dell'intervento e il cronoprogramma finanziario.</w:t>
      </w:r>
    </w:p>
    <w:p w14:paraId="142374A2" w14:textId="77777777" w:rsidR="00B841AC" w:rsidRDefault="00B841AC" w:rsidP="00DA07B4">
      <w:pPr>
        <w:autoSpaceDE w:val="0"/>
        <w:autoSpaceDN w:val="0"/>
        <w:spacing w:before="120" w:line="232" w:lineRule="atLeast"/>
        <w:rPr>
          <w:rFonts w:ascii="DecimaWE Rg" w:hAnsi="DecimaWE Rg"/>
        </w:rPr>
      </w:pPr>
    </w:p>
    <w:p w14:paraId="7B0B0EA2" w14:textId="49847BDE" w:rsidR="00B12204" w:rsidRDefault="008168B9" w:rsidP="00DD0D19">
      <w:pPr>
        <w:spacing w:line="300" w:lineRule="atLeast"/>
        <w:jc w:val="both"/>
        <w:rPr>
          <w:rFonts w:ascii="DecimaWE Rg" w:hAnsi="DecimaWE Rg"/>
          <w:b/>
          <w:bCs/>
        </w:rPr>
      </w:pPr>
      <w:r w:rsidRPr="00B841AC">
        <w:rPr>
          <w:rFonts w:ascii="DecimaWE Rg" w:hAnsi="DecimaWE Rg" w:cs="Segoe UI"/>
          <w:b/>
          <w:bCs/>
        </w:rPr>
        <w:t xml:space="preserve">Il Comune di </w:t>
      </w:r>
      <w:r w:rsidRPr="00B841AC">
        <w:rPr>
          <w:rFonts w:ascii="DecimaWE Rg" w:hAnsi="DecimaWE Rg"/>
          <w:b/>
          <w:bCs/>
        </w:rPr>
        <w:t>____________</w:t>
      </w:r>
      <w:r w:rsidR="00B12204">
        <w:rPr>
          <w:rFonts w:ascii="DecimaWE Rg" w:hAnsi="DecimaWE Rg"/>
          <w:b/>
          <w:bCs/>
        </w:rPr>
        <w:t>allega:</w:t>
      </w:r>
    </w:p>
    <w:p w14:paraId="31F698E0" w14:textId="77777777" w:rsidR="00B12204" w:rsidRPr="0032561A" w:rsidRDefault="00B12204" w:rsidP="00B12204">
      <w:pPr>
        <w:pStyle w:val="Paragrafoelenco"/>
        <w:numPr>
          <w:ilvl w:val="0"/>
          <w:numId w:val="11"/>
        </w:numPr>
        <w:spacing w:line="300" w:lineRule="atLeast"/>
        <w:jc w:val="both"/>
        <w:rPr>
          <w:rFonts w:ascii="DecimaWE Rg" w:hAnsi="DecimaWE Rg" w:cs="Segoe UI"/>
        </w:rPr>
      </w:pPr>
      <w:r w:rsidRPr="0032561A">
        <w:rPr>
          <w:rFonts w:ascii="DecimaWE Rg" w:hAnsi="DecimaWE Rg" w:cs="Segoe UI"/>
        </w:rPr>
        <w:t>Relazione illustrativa</w:t>
      </w:r>
    </w:p>
    <w:p w14:paraId="5C538F82" w14:textId="77777777" w:rsidR="00B12204" w:rsidRPr="0032561A" w:rsidRDefault="00B12204" w:rsidP="00B12204">
      <w:pPr>
        <w:pStyle w:val="Paragrafoelenco"/>
        <w:numPr>
          <w:ilvl w:val="0"/>
          <w:numId w:val="11"/>
        </w:numPr>
        <w:spacing w:line="300" w:lineRule="atLeast"/>
        <w:jc w:val="both"/>
        <w:rPr>
          <w:rFonts w:ascii="DecimaWE Rg" w:hAnsi="DecimaWE Rg" w:cs="Segoe UI"/>
        </w:rPr>
      </w:pPr>
      <w:r w:rsidRPr="0032561A">
        <w:rPr>
          <w:rFonts w:ascii="DecimaWE Rg" w:hAnsi="DecimaWE Rg" w:cs="Segoe UI"/>
        </w:rPr>
        <w:t>Preventivo di spesa</w:t>
      </w:r>
    </w:p>
    <w:p w14:paraId="21B184D1" w14:textId="77777777" w:rsidR="00B12204" w:rsidRPr="0032561A" w:rsidRDefault="00B12204" w:rsidP="00B12204">
      <w:pPr>
        <w:pStyle w:val="Paragrafoelenco"/>
        <w:numPr>
          <w:ilvl w:val="0"/>
          <w:numId w:val="11"/>
        </w:numPr>
        <w:spacing w:line="300" w:lineRule="atLeast"/>
        <w:jc w:val="both"/>
        <w:rPr>
          <w:rFonts w:ascii="DecimaWE Rg" w:hAnsi="DecimaWE Rg" w:cs="Segoe UI"/>
        </w:rPr>
      </w:pPr>
      <w:r w:rsidRPr="0032561A">
        <w:rPr>
          <w:rFonts w:ascii="DecimaWE Rg" w:hAnsi="DecimaWE Rg" w:cs="Segoe UI"/>
        </w:rPr>
        <w:t>Cronoprogramma dell’intervento</w:t>
      </w:r>
    </w:p>
    <w:p w14:paraId="026A6D8F" w14:textId="2DC4059C" w:rsidR="00B12204" w:rsidRPr="00DC5A6F" w:rsidRDefault="00B12204" w:rsidP="00DC5A6F">
      <w:pPr>
        <w:pStyle w:val="Paragrafoelenco"/>
        <w:numPr>
          <w:ilvl w:val="0"/>
          <w:numId w:val="11"/>
        </w:numPr>
        <w:spacing w:line="300" w:lineRule="atLeast"/>
        <w:jc w:val="both"/>
        <w:rPr>
          <w:rFonts w:ascii="DecimaWE Rg" w:hAnsi="DecimaWE Rg" w:cs="Segoe UI"/>
        </w:rPr>
      </w:pPr>
      <w:r w:rsidRPr="0032561A">
        <w:rPr>
          <w:rFonts w:ascii="DecimaWE Rg" w:hAnsi="DecimaWE Rg" w:cs="Segoe UI"/>
        </w:rPr>
        <w:t>Cronoprogramma finanziario</w:t>
      </w:r>
    </w:p>
    <w:p w14:paraId="571F6EE2" w14:textId="3DEE63D6" w:rsidR="008168B9" w:rsidRDefault="00B12204" w:rsidP="00B12204">
      <w:pPr>
        <w:pStyle w:val="Paragrafoelenco"/>
        <w:numPr>
          <w:ilvl w:val="0"/>
          <w:numId w:val="11"/>
        </w:numPr>
        <w:spacing w:line="300" w:lineRule="atLeast"/>
        <w:jc w:val="both"/>
        <w:rPr>
          <w:rFonts w:ascii="DecimaWE Rg" w:hAnsi="DecimaWE Rg" w:cs="Segoe UI"/>
        </w:rPr>
      </w:pPr>
      <w:r w:rsidRPr="0032561A">
        <w:rPr>
          <w:rFonts w:ascii="DecimaWE Rg" w:hAnsi="DecimaWE Rg" w:cs="Segoe UI"/>
        </w:rPr>
        <w:t>L</w:t>
      </w:r>
      <w:r w:rsidR="006456A0" w:rsidRPr="0032561A">
        <w:rPr>
          <w:rFonts w:ascii="DecimaWE Rg" w:hAnsi="DecimaWE Rg" w:cs="Segoe UI"/>
        </w:rPr>
        <w:t xml:space="preserve">e delibere di Giunta Comunale che definiscono i </w:t>
      </w:r>
      <w:r w:rsidR="00001414" w:rsidRPr="0032561A">
        <w:rPr>
          <w:rFonts w:ascii="DecimaWE Rg" w:hAnsi="DecimaWE Rg" w:cs="Segoe UI"/>
        </w:rPr>
        <w:t>centri abitati ai sensi dell’</w:t>
      </w:r>
      <w:r w:rsidR="003F4682" w:rsidRPr="0032561A">
        <w:rPr>
          <w:rFonts w:ascii="DecimaWE Rg" w:hAnsi="DecimaWE Rg" w:cs="Segoe UI"/>
        </w:rPr>
        <w:t xml:space="preserve">art. 4 comma 1 </w:t>
      </w:r>
      <w:r w:rsidR="00001414" w:rsidRPr="0032561A">
        <w:rPr>
          <w:rFonts w:ascii="DecimaWE Rg" w:hAnsi="DecimaWE Rg" w:cs="Segoe UI"/>
        </w:rPr>
        <w:t>del Nuovo Codice della Strada</w:t>
      </w:r>
    </w:p>
    <w:p w14:paraId="5733DFAE" w14:textId="77777777" w:rsidR="00B12204" w:rsidRPr="00B12204" w:rsidRDefault="00B12204" w:rsidP="00B12204">
      <w:pPr>
        <w:spacing w:line="300" w:lineRule="atLeast"/>
        <w:jc w:val="both"/>
        <w:rPr>
          <w:rFonts w:ascii="DecimaWE Rg" w:hAnsi="DecimaWE Rg" w:cs="Segoe UI"/>
          <w:b/>
          <w:bCs/>
        </w:rPr>
      </w:pPr>
    </w:p>
    <w:p w14:paraId="57E80A98" w14:textId="5B0D3E3C" w:rsidR="00B12204" w:rsidRPr="00B12204" w:rsidRDefault="00B12204" w:rsidP="00B12204">
      <w:pPr>
        <w:spacing w:line="300" w:lineRule="atLeast"/>
        <w:jc w:val="both"/>
        <w:rPr>
          <w:rFonts w:ascii="DecimaWE Rg" w:hAnsi="DecimaWE Rg" w:cs="Segoe UI"/>
          <w:b/>
          <w:bCs/>
        </w:rPr>
      </w:pPr>
      <w:r>
        <w:rPr>
          <w:rFonts w:ascii="DecimaWE Rg" w:hAnsi="DecimaWE Rg" w:cs="Segoe UI"/>
          <w:b/>
          <w:bCs/>
        </w:rPr>
        <w:t xml:space="preserve">Il legale rappresentante del Comune </w:t>
      </w:r>
      <w:r w:rsidRPr="00B12204">
        <w:rPr>
          <w:rFonts w:ascii="DecimaWE Rg" w:hAnsi="DecimaWE Rg" w:cs="Segoe UI"/>
          <w:b/>
          <w:bCs/>
        </w:rPr>
        <w:t>dichiara che alla data di presentazione della domanda, non sono stati assunti impegni giuridicamente vincolanti né avviate le attività oggetto della richiesta di contributo.</w:t>
      </w:r>
    </w:p>
    <w:p w14:paraId="59BD09DF" w14:textId="7B2A10F7" w:rsidR="009B7E10" w:rsidRPr="00B841AC" w:rsidRDefault="009B7E10" w:rsidP="00F70D46">
      <w:pPr>
        <w:autoSpaceDE w:val="0"/>
        <w:autoSpaceDN w:val="0"/>
        <w:spacing w:before="120" w:line="232" w:lineRule="atLeast"/>
        <w:jc w:val="both"/>
        <w:rPr>
          <w:rFonts w:ascii="DecimaWE Rg" w:hAnsi="DecimaWE Rg"/>
        </w:rPr>
      </w:pPr>
      <w:r w:rsidRPr="00B841AC">
        <w:rPr>
          <w:rFonts w:ascii="DecimaWE Rg" w:hAnsi="DecimaWE Rg"/>
          <w:b/>
          <w:bCs/>
        </w:rPr>
        <w:t>N.B.</w:t>
      </w:r>
      <w:r w:rsidRPr="00B841AC">
        <w:rPr>
          <w:rFonts w:ascii="DecimaWE Rg" w:hAnsi="DecimaWE Rg"/>
        </w:rPr>
        <w:t xml:space="preserve"> Il contributo contempla </w:t>
      </w:r>
      <w:r w:rsidRPr="00B841AC">
        <w:rPr>
          <w:rFonts w:ascii="DecimaWE Rg" w:hAnsi="DecimaWE Rg"/>
          <w:b/>
          <w:bCs/>
        </w:rPr>
        <w:t>ESCLUSIVAMENTE</w:t>
      </w:r>
      <w:r w:rsidRPr="00B841AC">
        <w:rPr>
          <w:rFonts w:ascii="DecimaWE Rg" w:hAnsi="DecimaWE Rg"/>
        </w:rPr>
        <w:t xml:space="preserve"> contributi per il ripristino, l’adeguamento o l'integrazione della </w:t>
      </w:r>
      <w:r w:rsidRPr="00B841AC">
        <w:rPr>
          <w:rFonts w:ascii="DecimaWE Rg" w:hAnsi="DecimaWE Rg"/>
          <w:b/>
          <w:bCs/>
        </w:rPr>
        <w:t xml:space="preserve">SEGNALETICA DI INGRESSO AI CENTRI </w:t>
      </w:r>
      <w:r w:rsidRPr="00B841AC">
        <w:rPr>
          <w:rFonts w:ascii="DecimaWE Rg" w:hAnsi="DecimaWE Rg"/>
          <w:b/>
          <w:bCs/>
        </w:rPr>
        <w:lastRenderedPageBreak/>
        <w:t xml:space="preserve">ABITATI. </w:t>
      </w:r>
      <w:r w:rsidR="00214A3F" w:rsidRPr="00B841AC">
        <w:rPr>
          <w:rFonts w:ascii="DecimaWE Rg" w:hAnsi="DecimaWE Rg"/>
        </w:rPr>
        <w:t>Nella relazione illustrativa dev</w:t>
      </w:r>
      <w:r w:rsidR="00F11410" w:rsidRPr="00B841AC">
        <w:rPr>
          <w:rFonts w:ascii="DecimaWE Rg" w:hAnsi="DecimaWE Rg"/>
        </w:rPr>
        <w:t>e</w:t>
      </w:r>
      <w:r w:rsidR="00214A3F" w:rsidRPr="00B841AC">
        <w:rPr>
          <w:rFonts w:ascii="DecimaWE Rg" w:hAnsi="DecimaWE Rg"/>
        </w:rPr>
        <w:t xml:space="preserve"> essere chiaramente indicat</w:t>
      </w:r>
      <w:r w:rsidR="00F11410" w:rsidRPr="00B841AC">
        <w:rPr>
          <w:rFonts w:ascii="DecimaWE Rg" w:hAnsi="DecimaWE Rg"/>
        </w:rPr>
        <w:t>a</w:t>
      </w:r>
      <w:r w:rsidR="00214A3F" w:rsidRPr="00B841AC">
        <w:rPr>
          <w:rFonts w:ascii="DecimaWE Rg" w:hAnsi="DecimaWE Rg"/>
        </w:rPr>
        <w:t xml:space="preserve"> l’ubicazione della segnaletica con apposita documentazione cartografica e fotografica.</w:t>
      </w:r>
    </w:p>
    <w:p w14:paraId="70866D84" w14:textId="77777777" w:rsidR="002E5C03" w:rsidRPr="002E5C03" w:rsidRDefault="002E5C03" w:rsidP="002E5C03">
      <w:pPr>
        <w:rPr>
          <w:rFonts w:ascii="DecimaWE Rg" w:hAnsi="DecimaWE Rg"/>
        </w:rPr>
      </w:pPr>
    </w:p>
    <w:p w14:paraId="70245012" w14:textId="77777777" w:rsidR="002E5C03" w:rsidRDefault="002E5C03" w:rsidP="002E5C03">
      <w:pPr>
        <w:autoSpaceDE w:val="0"/>
        <w:autoSpaceDN w:val="0"/>
        <w:spacing w:after="60" w:line="232" w:lineRule="atLeast"/>
        <w:ind w:left="3402"/>
        <w:jc w:val="center"/>
        <w:rPr>
          <w:rFonts w:ascii="DecimaWE Rg" w:hAnsi="DecimaWE Rg" w:cs="Calibri"/>
          <w:color w:val="000000"/>
          <w:sz w:val="20"/>
          <w:szCs w:val="20"/>
        </w:rPr>
      </w:pPr>
    </w:p>
    <w:p w14:paraId="3C20AAC4" w14:textId="77777777" w:rsidR="002E5C03" w:rsidRPr="009E467D" w:rsidRDefault="002E5C03" w:rsidP="002E5C03">
      <w:pPr>
        <w:autoSpaceDE w:val="0"/>
        <w:autoSpaceDN w:val="0"/>
        <w:spacing w:after="60" w:line="232" w:lineRule="atLeast"/>
        <w:ind w:left="3402"/>
        <w:jc w:val="center"/>
        <w:rPr>
          <w:rFonts w:ascii="DecimaWE Rg" w:hAnsi="DecimaWE Rg" w:cs="Calibri"/>
          <w:color w:val="000000"/>
          <w:sz w:val="20"/>
          <w:szCs w:val="20"/>
        </w:rPr>
      </w:pPr>
      <w:r w:rsidRPr="009E467D">
        <w:rPr>
          <w:rFonts w:ascii="DecimaWE Rg" w:hAnsi="DecimaWE Rg" w:cs="Calibri"/>
          <w:color w:val="000000"/>
          <w:sz w:val="20"/>
          <w:szCs w:val="20"/>
        </w:rPr>
        <w:t>Il Richiedente e/o legale rappresentante</w:t>
      </w:r>
    </w:p>
    <w:p w14:paraId="41B571AD" w14:textId="36EC8A2C" w:rsidR="009D76AC" w:rsidRDefault="002E5C03" w:rsidP="00F65375">
      <w:pPr>
        <w:autoSpaceDE w:val="0"/>
        <w:autoSpaceDN w:val="0"/>
        <w:spacing w:before="120" w:line="232" w:lineRule="atLeast"/>
        <w:ind w:left="3402"/>
        <w:jc w:val="center"/>
        <w:rPr>
          <w:rFonts w:ascii="DecimaWE Rg" w:hAnsi="DecimaWE Rg" w:cs="Calibri"/>
          <w:color w:val="000000"/>
          <w:sz w:val="20"/>
          <w:szCs w:val="20"/>
        </w:rPr>
      </w:pPr>
      <w:r w:rsidRPr="009E467D">
        <w:rPr>
          <w:rFonts w:ascii="DecimaWE Rg" w:hAnsi="DecimaWE Rg" w:cs="Calibri"/>
          <w:color w:val="000000"/>
          <w:sz w:val="20"/>
          <w:szCs w:val="20"/>
        </w:rPr>
        <w:t>________________________________</w:t>
      </w:r>
    </w:p>
    <w:p w14:paraId="11601AC5" w14:textId="77777777" w:rsidR="00E84B24" w:rsidRDefault="00E84B24" w:rsidP="00F65375">
      <w:pPr>
        <w:autoSpaceDE w:val="0"/>
        <w:autoSpaceDN w:val="0"/>
        <w:spacing w:before="120" w:line="232" w:lineRule="atLeast"/>
        <w:ind w:left="3402"/>
        <w:jc w:val="center"/>
        <w:rPr>
          <w:rFonts w:ascii="DecimaWE Rg" w:hAnsi="DecimaWE Rg"/>
        </w:rPr>
      </w:pPr>
    </w:p>
    <w:sectPr w:rsidR="00E84B24" w:rsidSect="009A683E">
      <w:footerReference w:type="default" r:id="rId11"/>
      <w:headerReference w:type="first" r:id="rId12"/>
      <w:footerReference w:type="first" r:id="rId13"/>
      <w:pgSz w:w="11906" w:h="16838" w:code="9"/>
      <w:pgMar w:top="1021" w:right="1701" w:bottom="1531" w:left="2268" w:header="73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C8253" w14:textId="77777777" w:rsidR="005D540F" w:rsidRDefault="005D540F">
      <w:r>
        <w:separator/>
      </w:r>
    </w:p>
  </w:endnote>
  <w:endnote w:type="continuationSeparator" w:id="0">
    <w:p w14:paraId="356E2C46" w14:textId="77777777" w:rsidR="005D540F" w:rsidRDefault="005D5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cimaWE Rg">
    <w:altName w:val="Calibri"/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B3542" w14:textId="5E4650FF" w:rsidR="009A683E" w:rsidRDefault="009A683E">
    <w:pPr>
      <w:pStyle w:val="Pidipagina"/>
    </w:pPr>
  </w:p>
  <w:p w14:paraId="14ED219E" w14:textId="3CABE7C7" w:rsidR="004545FA" w:rsidRDefault="004545FA" w:rsidP="004545FA">
    <w:pPr>
      <w:pStyle w:val="Pidipagina"/>
      <w:jc w:val="center"/>
      <w:rPr>
        <w:i w:val="0"/>
        <w:iCs/>
        <w:sz w:val="14"/>
      </w:rPr>
    </w:pPr>
    <w:r>
      <w:rPr>
        <w:i w:val="0"/>
        <w:iCs/>
        <w:sz w:val="14"/>
      </w:rPr>
      <w:t xml:space="preserve">pag. </w:t>
    </w:r>
    <w:r>
      <w:rPr>
        <w:i w:val="0"/>
        <w:iCs/>
        <w:sz w:val="14"/>
      </w:rPr>
      <w:fldChar w:fldCharType="begin"/>
    </w:r>
    <w:r>
      <w:rPr>
        <w:i w:val="0"/>
        <w:iCs/>
        <w:sz w:val="14"/>
      </w:rPr>
      <w:instrText xml:space="preserve"> PAGE  \* MERGEFORMAT </w:instrText>
    </w:r>
    <w:r>
      <w:rPr>
        <w:i w:val="0"/>
        <w:iCs/>
        <w:sz w:val="14"/>
      </w:rPr>
      <w:fldChar w:fldCharType="separate"/>
    </w:r>
    <w:r w:rsidR="00DC418D">
      <w:rPr>
        <w:i w:val="0"/>
        <w:iCs/>
        <w:noProof/>
        <w:sz w:val="14"/>
      </w:rPr>
      <w:t>2</w:t>
    </w:r>
    <w:r>
      <w:rPr>
        <w:i w:val="0"/>
        <w:iCs/>
        <w:sz w:val="14"/>
      </w:rPr>
      <w:fldChar w:fldCharType="end"/>
    </w:r>
    <w:r>
      <w:rPr>
        <w:i w:val="0"/>
        <w:iCs/>
        <w:sz w:val="14"/>
      </w:rPr>
      <w:t>/</w:t>
    </w:r>
    <w:r>
      <w:rPr>
        <w:i w:val="0"/>
        <w:iCs/>
        <w:sz w:val="14"/>
      </w:rPr>
      <w:fldChar w:fldCharType="begin"/>
    </w:r>
    <w:r>
      <w:rPr>
        <w:i w:val="0"/>
        <w:iCs/>
        <w:sz w:val="14"/>
      </w:rPr>
      <w:instrText xml:space="preserve"> NUMPAGES  \* MERGEFORMAT </w:instrText>
    </w:r>
    <w:r>
      <w:rPr>
        <w:i w:val="0"/>
        <w:iCs/>
        <w:sz w:val="14"/>
      </w:rPr>
      <w:fldChar w:fldCharType="separate"/>
    </w:r>
    <w:r w:rsidR="00DC418D">
      <w:rPr>
        <w:i w:val="0"/>
        <w:iCs/>
        <w:noProof/>
        <w:sz w:val="14"/>
      </w:rPr>
      <w:t>2</w:t>
    </w:r>
    <w:r>
      <w:rPr>
        <w:i w:val="0"/>
        <w:iCs/>
        <w:sz w:val="14"/>
      </w:rPr>
      <w:fldChar w:fldCharType="end"/>
    </w:r>
  </w:p>
  <w:p w14:paraId="6E11847A" w14:textId="4EF835BC" w:rsidR="009A683E" w:rsidRDefault="009A683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E0B59" w14:textId="77777777" w:rsidR="00384C7D" w:rsidRDefault="00384C7D" w:rsidP="00384C7D">
    <w:pPr>
      <w:pStyle w:val="Pidipagina"/>
      <w:tabs>
        <w:tab w:val="clear" w:pos="3969"/>
        <w:tab w:val="left" w:pos="3119"/>
        <w:tab w:val="left" w:pos="4678"/>
      </w:tabs>
    </w:pPr>
  </w:p>
  <w:p w14:paraId="68B60D73" w14:textId="1D3735C9" w:rsidR="00623F9C" w:rsidRDefault="000539C5" w:rsidP="00384C7D">
    <w:pPr>
      <w:pStyle w:val="Pidipagina"/>
      <w:jc w:val="center"/>
      <w:rPr>
        <w:i w:val="0"/>
        <w:iCs/>
        <w:sz w:val="14"/>
      </w:rPr>
    </w:pPr>
    <w:r>
      <w:rPr>
        <w:i w:val="0"/>
        <w:iCs/>
        <w:sz w:val="14"/>
      </w:rPr>
      <w:t>p</w:t>
    </w:r>
    <w:r w:rsidR="00623F9C">
      <w:rPr>
        <w:i w:val="0"/>
        <w:iCs/>
        <w:sz w:val="14"/>
      </w:rPr>
      <w:t>ag</w:t>
    </w:r>
    <w:r>
      <w:rPr>
        <w:i w:val="0"/>
        <w:iCs/>
        <w:sz w:val="14"/>
      </w:rPr>
      <w:t>.</w:t>
    </w:r>
    <w:r w:rsidR="00623F9C">
      <w:rPr>
        <w:i w:val="0"/>
        <w:iCs/>
        <w:sz w:val="14"/>
      </w:rPr>
      <w:t xml:space="preserve"> </w:t>
    </w:r>
    <w:r w:rsidR="00623F9C">
      <w:rPr>
        <w:i w:val="0"/>
        <w:iCs/>
        <w:sz w:val="14"/>
      </w:rPr>
      <w:fldChar w:fldCharType="begin"/>
    </w:r>
    <w:r w:rsidR="00623F9C">
      <w:rPr>
        <w:i w:val="0"/>
        <w:iCs/>
        <w:sz w:val="14"/>
      </w:rPr>
      <w:instrText xml:space="preserve"> PAGE  \* MERGEFORMAT </w:instrText>
    </w:r>
    <w:r w:rsidR="00623F9C">
      <w:rPr>
        <w:i w:val="0"/>
        <w:iCs/>
        <w:sz w:val="14"/>
      </w:rPr>
      <w:fldChar w:fldCharType="separate"/>
    </w:r>
    <w:r w:rsidR="00DC418D">
      <w:rPr>
        <w:i w:val="0"/>
        <w:iCs/>
        <w:noProof/>
        <w:sz w:val="14"/>
      </w:rPr>
      <w:t>1</w:t>
    </w:r>
    <w:r w:rsidR="00623F9C">
      <w:rPr>
        <w:i w:val="0"/>
        <w:iCs/>
        <w:sz w:val="14"/>
      </w:rPr>
      <w:fldChar w:fldCharType="end"/>
    </w:r>
    <w:r w:rsidR="00623F9C">
      <w:rPr>
        <w:i w:val="0"/>
        <w:iCs/>
        <w:sz w:val="14"/>
      </w:rPr>
      <w:t>/</w:t>
    </w:r>
    <w:r w:rsidR="00623F9C">
      <w:rPr>
        <w:i w:val="0"/>
        <w:iCs/>
        <w:sz w:val="14"/>
      </w:rPr>
      <w:fldChar w:fldCharType="begin"/>
    </w:r>
    <w:r w:rsidR="00623F9C">
      <w:rPr>
        <w:i w:val="0"/>
        <w:iCs/>
        <w:sz w:val="14"/>
      </w:rPr>
      <w:instrText xml:space="preserve"> NUMPAGES  \* MERGEFORMAT </w:instrText>
    </w:r>
    <w:r w:rsidR="00623F9C">
      <w:rPr>
        <w:i w:val="0"/>
        <w:iCs/>
        <w:sz w:val="14"/>
      </w:rPr>
      <w:fldChar w:fldCharType="separate"/>
    </w:r>
    <w:r w:rsidR="00DC418D">
      <w:rPr>
        <w:i w:val="0"/>
        <w:iCs/>
        <w:noProof/>
        <w:sz w:val="14"/>
      </w:rPr>
      <w:t>2</w:t>
    </w:r>
    <w:r w:rsidR="00623F9C">
      <w:rPr>
        <w:i w:val="0"/>
        <w:iCs/>
        <w:sz w:val="14"/>
      </w:rPr>
      <w:fldChar w:fldCharType="end"/>
    </w:r>
  </w:p>
  <w:p w14:paraId="2B2EF6DB" w14:textId="77777777" w:rsidR="00623F9C" w:rsidRDefault="00623F9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27379" w14:textId="77777777" w:rsidR="005D540F" w:rsidRDefault="005D540F">
      <w:r>
        <w:separator/>
      </w:r>
    </w:p>
  </w:footnote>
  <w:footnote w:type="continuationSeparator" w:id="0">
    <w:p w14:paraId="3AB647BF" w14:textId="77777777" w:rsidR="005D540F" w:rsidRDefault="005D5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2C27A" w14:textId="77777777" w:rsidR="008E40EE" w:rsidRDefault="00021EDF">
    <w:pPr>
      <w:pStyle w:val="Intestazione"/>
      <w:tabs>
        <w:tab w:val="clear" w:pos="4819"/>
        <w:tab w:val="clear" w:pos="9638"/>
        <w:tab w:val="left" w:pos="3686"/>
      </w:tabs>
    </w:pPr>
    <w:r>
      <w:rPr>
        <w:noProof/>
      </w:rPr>
      <w:drawing>
        <wp:anchor distT="0" distB="0" distL="114300" distR="114300" simplePos="0" relativeHeight="251659264" behindDoc="0" locked="1" layoutInCell="1" allowOverlap="0" wp14:anchorId="5ED0F192" wp14:editId="10D054D8">
          <wp:simplePos x="0" y="0"/>
          <wp:positionH relativeFrom="page">
            <wp:posOffset>0</wp:posOffset>
          </wp:positionH>
          <wp:positionV relativeFrom="page">
            <wp:posOffset>3672205</wp:posOffset>
          </wp:positionV>
          <wp:extent cx="469392" cy="3602736"/>
          <wp:effectExtent l="0" t="0" r="0" b="444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egioCROMO66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392" cy="360273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40E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6257"/>
    <w:multiLevelType w:val="hybridMultilevel"/>
    <w:tmpl w:val="1EE475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64B99"/>
    <w:multiLevelType w:val="hybridMultilevel"/>
    <w:tmpl w:val="18EEA0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87B6B"/>
    <w:multiLevelType w:val="hybridMultilevel"/>
    <w:tmpl w:val="B00EBF8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914618"/>
    <w:multiLevelType w:val="hybridMultilevel"/>
    <w:tmpl w:val="8A3CB592"/>
    <w:lvl w:ilvl="0" w:tplc="40CE78F8">
      <w:start w:val="1"/>
      <w:numFmt w:val="bullet"/>
      <w:pStyle w:val="PUNTOELENCO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9415E5"/>
    <w:multiLevelType w:val="hybridMultilevel"/>
    <w:tmpl w:val="3748471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EF2325"/>
    <w:multiLevelType w:val="hybridMultilevel"/>
    <w:tmpl w:val="7B6C6C32"/>
    <w:lvl w:ilvl="0" w:tplc="306C1890">
      <w:start w:val="1"/>
      <w:numFmt w:val="decimal"/>
      <w:pStyle w:val="ELENCONUMERATO"/>
      <w:lvlText w:val="%1-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B4F7DC3"/>
    <w:multiLevelType w:val="hybridMultilevel"/>
    <w:tmpl w:val="FE662D8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03F6BB7"/>
    <w:multiLevelType w:val="hybridMultilevel"/>
    <w:tmpl w:val="9D6E1B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E25157"/>
    <w:multiLevelType w:val="hybridMultilevel"/>
    <w:tmpl w:val="9DC298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F11A24"/>
    <w:multiLevelType w:val="hybridMultilevel"/>
    <w:tmpl w:val="1EE475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4807468">
    <w:abstractNumId w:val="3"/>
  </w:num>
  <w:num w:numId="2" w16cid:durableId="726535147">
    <w:abstractNumId w:val="5"/>
  </w:num>
  <w:num w:numId="3" w16cid:durableId="1017344078">
    <w:abstractNumId w:val="5"/>
    <w:lvlOverride w:ilvl="0">
      <w:startOverride w:val="1"/>
    </w:lvlOverride>
  </w:num>
  <w:num w:numId="4" w16cid:durableId="1996715359">
    <w:abstractNumId w:val="7"/>
  </w:num>
  <w:num w:numId="5" w16cid:durableId="1507592267">
    <w:abstractNumId w:val="9"/>
  </w:num>
  <w:num w:numId="6" w16cid:durableId="1227490490">
    <w:abstractNumId w:val="0"/>
  </w:num>
  <w:num w:numId="7" w16cid:durableId="1051729193">
    <w:abstractNumId w:val="1"/>
  </w:num>
  <w:num w:numId="8" w16cid:durableId="588316771">
    <w:abstractNumId w:val="8"/>
  </w:num>
  <w:num w:numId="9" w16cid:durableId="538124165">
    <w:abstractNumId w:val="6"/>
  </w:num>
  <w:num w:numId="10" w16cid:durableId="1530217760">
    <w:abstractNumId w:val="4"/>
  </w:num>
  <w:num w:numId="11" w16cid:durableId="1023093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495"/>
    <w:rsid w:val="00001414"/>
    <w:rsid w:val="00002709"/>
    <w:rsid w:val="00005BB3"/>
    <w:rsid w:val="00021EDF"/>
    <w:rsid w:val="000246E6"/>
    <w:rsid w:val="00036B6A"/>
    <w:rsid w:val="00037ABA"/>
    <w:rsid w:val="000400BB"/>
    <w:rsid w:val="00044631"/>
    <w:rsid w:val="00046DF7"/>
    <w:rsid w:val="00050DBC"/>
    <w:rsid w:val="000539C5"/>
    <w:rsid w:val="00056FAA"/>
    <w:rsid w:val="00073454"/>
    <w:rsid w:val="00082575"/>
    <w:rsid w:val="0008330F"/>
    <w:rsid w:val="00083582"/>
    <w:rsid w:val="00090436"/>
    <w:rsid w:val="000916B9"/>
    <w:rsid w:val="000B246A"/>
    <w:rsid w:val="000B2A22"/>
    <w:rsid w:val="000B4C83"/>
    <w:rsid w:val="000B56B2"/>
    <w:rsid w:val="000C0B51"/>
    <w:rsid w:val="000D53AA"/>
    <w:rsid w:val="000D73CB"/>
    <w:rsid w:val="000E0699"/>
    <w:rsid w:val="000E2A08"/>
    <w:rsid w:val="000E51DC"/>
    <w:rsid w:val="000E732A"/>
    <w:rsid w:val="000F7CC3"/>
    <w:rsid w:val="001055A7"/>
    <w:rsid w:val="00107428"/>
    <w:rsid w:val="00112914"/>
    <w:rsid w:val="00112E3D"/>
    <w:rsid w:val="00113F18"/>
    <w:rsid w:val="0011549A"/>
    <w:rsid w:val="00127670"/>
    <w:rsid w:val="0013675A"/>
    <w:rsid w:val="0014047B"/>
    <w:rsid w:val="00141D5A"/>
    <w:rsid w:val="00151A55"/>
    <w:rsid w:val="0016106C"/>
    <w:rsid w:val="001640F3"/>
    <w:rsid w:val="00166185"/>
    <w:rsid w:val="0016654A"/>
    <w:rsid w:val="0016751D"/>
    <w:rsid w:val="00167E90"/>
    <w:rsid w:val="00185888"/>
    <w:rsid w:val="001A1495"/>
    <w:rsid w:val="001C3FEC"/>
    <w:rsid w:val="001C78DA"/>
    <w:rsid w:val="001D2E42"/>
    <w:rsid w:val="001D64BB"/>
    <w:rsid w:val="001D73BE"/>
    <w:rsid w:val="0020779D"/>
    <w:rsid w:val="00207C92"/>
    <w:rsid w:val="00214A3F"/>
    <w:rsid w:val="00226A5C"/>
    <w:rsid w:val="002279EC"/>
    <w:rsid w:val="0023701D"/>
    <w:rsid w:val="002460DF"/>
    <w:rsid w:val="002463B5"/>
    <w:rsid w:val="002603F7"/>
    <w:rsid w:val="002610E5"/>
    <w:rsid w:val="00261427"/>
    <w:rsid w:val="0027405C"/>
    <w:rsid w:val="00274A76"/>
    <w:rsid w:val="00281988"/>
    <w:rsid w:val="0028307A"/>
    <w:rsid w:val="00283979"/>
    <w:rsid w:val="00285495"/>
    <w:rsid w:val="0028612C"/>
    <w:rsid w:val="002A050A"/>
    <w:rsid w:val="002A0828"/>
    <w:rsid w:val="002A4235"/>
    <w:rsid w:val="002D35CF"/>
    <w:rsid w:val="002D44FA"/>
    <w:rsid w:val="002E0278"/>
    <w:rsid w:val="002E5C03"/>
    <w:rsid w:val="0032561A"/>
    <w:rsid w:val="00332976"/>
    <w:rsid w:val="00335DB5"/>
    <w:rsid w:val="00344915"/>
    <w:rsid w:val="003468F8"/>
    <w:rsid w:val="00346D39"/>
    <w:rsid w:val="00362F84"/>
    <w:rsid w:val="003656B7"/>
    <w:rsid w:val="00381BAC"/>
    <w:rsid w:val="00384C7D"/>
    <w:rsid w:val="003A2F15"/>
    <w:rsid w:val="003A44D8"/>
    <w:rsid w:val="003A6C56"/>
    <w:rsid w:val="003B4A18"/>
    <w:rsid w:val="003B4A78"/>
    <w:rsid w:val="003B79A8"/>
    <w:rsid w:val="003C6AD1"/>
    <w:rsid w:val="003C6FDA"/>
    <w:rsid w:val="003F4682"/>
    <w:rsid w:val="0040172B"/>
    <w:rsid w:val="00410AFB"/>
    <w:rsid w:val="00446802"/>
    <w:rsid w:val="004545FA"/>
    <w:rsid w:val="00494B4B"/>
    <w:rsid w:val="00497954"/>
    <w:rsid w:val="004C6951"/>
    <w:rsid w:val="004C6B39"/>
    <w:rsid w:val="004C7DF4"/>
    <w:rsid w:val="004E5AA3"/>
    <w:rsid w:val="004E7C3E"/>
    <w:rsid w:val="00504CD7"/>
    <w:rsid w:val="00510563"/>
    <w:rsid w:val="005277B2"/>
    <w:rsid w:val="0053580C"/>
    <w:rsid w:val="00563E2D"/>
    <w:rsid w:val="00577923"/>
    <w:rsid w:val="00580AE6"/>
    <w:rsid w:val="00583750"/>
    <w:rsid w:val="00587F2C"/>
    <w:rsid w:val="00590ADF"/>
    <w:rsid w:val="005951EF"/>
    <w:rsid w:val="005A284F"/>
    <w:rsid w:val="005A5369"/>
    <w:rsid w:val="005A6276"/>
    <w:rsid w:val="005A6E71"/>
    <w:rsid w:val="005B177D"/>
    <w:rsid w:val="005B1AB1"/>
    <w:rsid w:val="005C58A9"/>
    <w:rsid w:val="005D540F"/>
    <w:rsid w:val="005E54D2"/>
    <w:rsid w:val="005E5DE2"/>
    <w:rsid w:val="006006E5"/>
    <w:rsid w:val="00623F9C"/>
    <w:rsid w:val="00636C66"/>
    <w:rsid w:val="006456A0"/>
    <w:rsid w:val="00656542"/>
    <w:rsid w:val="00661364"/>
    <w:rsid w:val="0066616E"/>
    <w:rsid w:val="006A5941"/>
    <w:rsid w:val="006B3883"/>
    <w:rsid w:val="006B47C5"/>
    <w:rsid w:val="006B652F"/>
    <w:rsid w:val="006C38C2"/>
    <w:rsid w:val="006E06F0"/>
    <w:rsid w:val="006E6957"/>
    <w:rsid w:val="006F0AB2"/>
    <w:rsid w:val="006F360A"/>
    <w:rsid w:val="006F3FB2"/>
    <w:rsid w:val="006F4407"/>
    <w:rsid w:val="00716BDE"/>
    <w:rsid w:val="00722C6E"/>
    <w:rsid w:val="00723952"/>
    <w:rsid w:val="007246AE"/>
    <w:rsid w:val="00732ED2"/>
    <w:rsid w:val="00737383"/>
    <w:rsid w:val="00737BB9"/>
    <w:rsid w:val="00751796"/>
    <w:rsid w:val="00753D55"/>
    <w:rsid w:val="00772FA4"/>
    <w:rsid w:val="00774D06"/>
    <w:rsid w:val="0078766C"/>
    <w:rsid w:val="007B6F27"/>
    <w:rsid w:val="007B76AD"/>
    <w:rsid w:val="007C62C2"/>
    <w:rsid w:val="007D3109"/>
    <w:rsid w:val="007E20F4"/>
    <w:rsid w:val="007F15A0"/>
    <w:rsid w:val="008006E4"/>
    <w:rsid w:val="008168B9"/>
    <w:rsid w:val="00822739"/>
    <w:rsid w:val="00825681"/>
    <w:rsid w:val="00827340"/>
    <w:rsid w:val="00841295"/>
    <w:rsid w:val="0084363F"/>
    <w:rsid w:val="00860006"/>
    <w:rsid w:val="008602CC"/>
    <w:rsid w:val="008619ED"/>
    <w:rsid w:val="00864D55"/>
    <w:rsid w:val="00895BAD"/>
    <w:rsid w:val="008A0232"/>
    <w:rsid w:val="008A0EE4"/>
    <w:rsid w:val="008A4AC9"/>
    <w:rsid w:val="008A7000"/>
    <w:rsid w:val="008B7175"/>
    <w:rsid w:val="008C43F3"/>
    <w:rsid w:val="008D4FDB"/>
    <w:rsid w:val="008E40EE"/>
    <w:rsid w:val="008E524C"/>
    <w:rsid w:val="008E5C2B"/>
    <w:rsid w:val="00901410"/>
    <w:rsid w:val="0091707C"/>
    <w:rsid w:val="00922668"/>
    <w:rsid w:val="00934577"/>
    <w:rsid w:val="009428E2"/>
    <w:rsid w:val="009475C1"/>
    <w:rsid w:val="00953B34"/>
    <w:rsid w:val="00954C3D"/>
    <w:rsid w:val="009823B1"/>
    <w:rsid w:val="00987024"/>
    <w:rsid w:val="009A683E"/>
    <w:rsid w:val="009B2BD7"/>
    <w:rsid w:val="009B7E10"/>
    <w:rsid w:val="009C1BCA"/>
    <w:rsid w:val="009C6B8F"/>
    <w:rsid w:val="009D76AC"/>
    <w:rsid w:val="009E467D"/>
    <w:rsid w:val="009E77AD"/>
    <w:rsid w:val="009E78F7"/>
    <w:rsid w:val="00A108C6"/>
    <w:rsid w:val="00A15280"/>
    <w:rsid w:val="00A23A76"/>
    <w:rsid w:val="00A31DE1"/>
    <w:rsid w:val="00A40597"/>
    <w:rsid w:val="00A45480"/>
    <w:rsid w:val="00A746DD"/>
    <w:rsid w:val="00A751A9"/>
    <w:rsid w:val="00A82B7E"/>
    <w:rsid w:val="00A85478"/>
    <w:rsid w:val="00A92EE2"/>
    <w:rsid w:val="00AA1822"/>
    <w:rsid w:val="00AD072D"/>
    <w:rsid w:val="00AD3C0A"/>
    <w:rsid w:val="00AE3D61"/>
    <w:rsid w:val="00B03D21"/>
    <w:rsid w:val="00B042D4"/>
    <w:rsid w:val="00B10495"/>
    <w:rsid w:val="00B11CD1"/>
    <w:rsid w:val="00B12204"/>
    <w:rsid w:val="00B147A5"/>
    <w:rsid w:val="00B416C0"/>
    <w:rsid w:val="00B45B8E"/>
    <w:rsid w:val="00B46356"/>
    <w:rsid w:val="00B50B76"/>
    <w:rsid w:val="00B53E89"/>
    <w:rsid w:val="00B601C9"/>
    <w:rsid w:val="00B6566A"/>
    <w:rsid w:val="00B67B9D"/>
    <w:rsid w:val="00B70091"/>
    <w:rsid w:val="00B72537"/>
    <w:rsid w:val="00B72B35"/>
    <w:rsid w:val="00B77B06"/>
    <w:rsid w:val="00B8416D"/>
    <w:rsid w:val="00B841AC"/>
    <w:rsid w:val="00B845A8"/>
    <w:rsid w:val="00B8531A"/>
    <w:rsid w:val="00B940AB"/>
    <w:rsid w:val="00B97EA6"/>
    <w:rsid w:val="00BA053E"/>
    <w:rsid w:val="00BA1866"/>
    <w:rsid w:val="00BC08CC"/>
    <w:rsid w:val="00BF4D57"/>
    <w:rsid w:val="00C04F50"/>
    <w:rsid w:val="00C240AE"/>
    <w:rsid w:val="00C4087D"/>
    <w:rsid w:val="00C42C6C"/>
    <w:rsid w:val="00C52AEE"/>
    <w:rsid w:val="00C6617F"/>
    <w:rsid w:val="00C9533D"/>
    <w:rsid w:val="00CB1E8B"/>
    <w:rsid w:val="00CB2FB6"/>
    <w:rsid w:val="00CB5996"/>
    <w:rsid w:val="00CC6AC4"/>
    <w:rsid w:val="00CE3B4C"/>
    <w:rsid w:val="00CF49D0"/>
    <w:rsid w:val="00D1446C"/>
    <w:rsid w:val="00D23159"/>
    <w:rsid w:val="00D4372A"/>
    <w:rsid w:val="00D57DDF"/>
    <w:rsid w:val="00D760D8"/>
    <w:rsid w:val="00D84E13"/>
    <w:rsid w:val="00D87028"/>
    <w:rsid w:val="00D921C6"/>
    <w:rsid w:val="00D92CBC"/>
    <w:rsid w:val="00DA07B4"/>
    <w:rsid w:val="00DA38A1"/>
    <w:rsid w:val="00DB20B0"/>
    <w:rsid w:val="00DC418D"/>
    <w:rsid w:val="00DC5A6F"/>
    <w:rsid w:val="00DC6E57"/>
    <w:rsid w:val="00DD0D19"/>
    <w:rsid w:val="00DE294E"/>
    <w:rsid w:val="00DE4F04"/>
    <w:rsid w:val="00DE6A51"/>
    <w:rsid w:val="00DF10AB"/>
    <w:rsid w:val="00DF338F"/>
    <w:rsid w:val="00DF4D3D"/>
    <w:rsid w:val="00E104CA"/>
    <w:rsid w:val="00E23596"/>
    <w:rsid w:val="00E268A4"/>
    <w:rsid w:val="00E84B24"/>
    <w:rsid w:val="00EA6274"/>
    <w:rsid w:val="00EC1F20"/>
    <w:rsid w:val="00EF1634"/>
    <w:rsid w:val="00EF2B16"/>
    <w:rsid w:val="00F04B05"/>
    <w:rsid w:val="00F11410"/>
    <w:rsid w:val="00F11606"/>
    <w:rsid w:val="00F13BA3"/>
    <w:rsid w:val="00F22888"/>
    <w:rsid w:val="00F65375"/>
    <w:rsid w:val="00F67A14"/>
    <w:rsid w:val="00F70D46"/>
    <w:rsid w:val="00F75DB8"/>
    <w:rsid w:val="00F76207"/>
    <w:rsid w:val="00F93948"/>
    <w:rsid w:val="00F95644"/>
    <w:rsid w:val="00F95DFB"/>
    <w:rsid w:val="00FB1AC0"/>
    <w:rsid w:val="00FD11CB"/>
    <w:rsid w:val="00FD4041"/>
    <w:rsid w:val="00FD6E03"/>
    <w:rsid w:val="00FF4404"/>
    <w:rsid w:val="00FF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E2A89E"/>
  <w14:defaultImageDpi w14:val="300"/>
  <w15:docId w15:val="{7FAAE8C7-4C05-4147-A8B6-518E71AF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pacing w:after="120"/>
      <w:outlineLvl w:val="0"/>
    </w:pPr>
    <w:rPr>
      <w:rFonts w:ascii="DecimaWE Rg" w:hAnsi="DecimaWE Rg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line="300" w:lineRule="exact"/>
    </w:pPr>
    <w:rPr>
      <w:rFonts w:ascii="DecimaWE Rg" w:hAnsi="DecimaWE Rg"/>
      <w:b/>
      <w:sz w:val="21"/>
    </w:rPr>
  </w:style>
  <w:style w:type="paragraph" w:styleId="Pidipagina">
    <w:name w:val="footer"/>
    <w:basedOn w:val="Normale"/>
    <w:link w:val="PidipaginaCarattere"/>
    <w:pPr>
      <w:tabs>
        <w:tab w:val="left" w:pos="3969"/>
        <w:tab w:val="right" w:pos="7938"/>
      </w:tabs>
    </w:pPr>
    <w:rPr>
      <w:rFonts w:ascii="DecimaWE Rg" w:hAnsi="DecimaWE Rg"/>
      <w:i/>
      <w:sz w:val="16"/>
    </w:rPr>
  </w:style>
  <w:style w:type="paragraph" w:customStyle="1" w:styleId="PUNTOELENCO">
    <w:name w:val="PUNTO_ELENCO"/>
    <w:basedOn w:val="Normale"/>
    <w:pPr>
      <w:numPr>
        <w:numId w:val="1"/>
      </w:numPr>
      <w:tabs>
        <w:tab w:val="left" w:pos="1134"/>
        <w:tab w:val="left" w:pos="3799"/>
      </w:tabs>
      <w:spacing w:line="300" w:lineRule="exact"/>
    </w:pPr>
    <w:rPr>
      <w:rFonts w:ascii="DecimaWE Rg" w:hAnsi="DecimaWE Rg"/>
      <w:sz w:val="21"/>
    </w:rPr>
  </w:style>
  <w:style w:type="paragraph" w:customStyle="1" w:styleId="NormaleInterlineato">
    <w:name w:val="Normale_Interlineato"/>
    <w:basedOn w:val="Normale"/>
    <w:pPr>
      <w:suppressAutoHyphens/>
      <w:spacing w:line="300" w:lineRule="exact"/>
    </w:pPr>
    <w:rPr>
      <w:rFonts w:ascii="DecimaWE Rg" w:hAnsi="DecimaWE Rg"/>
      <w:sz w:val="21"/>
    </w:rPr>
  </w:style>
  <w:style w:type="paragraph" w:customStyle="1" w:styleId="ELENCONUMERATO">
    <w:name w:val="ELENCO_NUMERATO"/>
    <w:basedOn w:val="Normale"/>
    <w:pPr>
      <w:numPr>
        <w:numId w:val="2"/>
      </w:numPr>
      <w:tabs>
        <w:tab w:val="left" w:pos="1134"/>
        <w:tab w:val="left" w:pos="3799"/>
      </w:tabs>
      <w:spacing w:line="300" w:lineRule="exact"/>
    </w:pPr>
    <w:rPr>
      <w:rFonts w:ascii="DecimaWE Rg" w:hAnsi="DecimaWE Rg"/>
      <w:sz w:val="21"/>
    </w:rPr>
  </w:style>
  <w:style w:type="paragraph" w:customStyle="1" w:styleId="TITOLOtabella">
    <w:name w:val="TITOLO_tabella"/>
    <w:basedOn w:val="NormaleInterlineato"/>
    <w:rPr>
      <w:b/>
      <w:iCs/>
    </w:rPr>
  </w:style>
  <w:style w:type="paragraph" w:styleId="Firma">
    <w:name w:val="Signature"/>
    <w:basedOn w:val="Normale"/>
    <w:pPr>
      <w:tabs>
        <w:tab w:val="left" w:pos="3969"/>
      </w:tabs>
      <w:spacing w:line="300" w:lineRule="exact"/>
      <w:ind w:left="3969"/>
    </w:pPr>
    <w:rPr>
      <w:rFonts w:ascii="DecimaWE Rg" w:hAnsi="DecimaWE Rg"/>
      <w:sz w:val="21"/>
    </w:rPr>
  </w:style>
  <w:style w:type="paragraph" w:customStyle="1" w:styleId="indirizzo">
    <w:name w:val="indirizzo"/>
    <w:basedOn w:val="Normale"/>
    <w:pPr>
      <w:spacing w:line="240" w:lineRule="exact"/>
      <w:ind w:left="170"/>
    </w:pPr>
    <w:rPr>
      <w:rFonts w:ascii="DecimaWE Rg" w:hAnsi="DecimaWE Rg"/>
      <w:sz w:val="21"/>
    </w:rPr>
  </w:style>
  <w:style w:type="paragraph" w:customStyle="1" w:styleId="perConoscenza">
    <w:name w:val="perConoscenza"/>
    <w:basedOn w:val="Pidipagina"/>
    <w:pPr>
      <w:tabs>
        <w:tab w:val="clear" w:pos="3969"/>
      </w:tabs>
      <w:spacing w:line="240" w:lineRule="exact"/>
      <w:ind w:left="170"/>
    </w:pPr>
  </w:style>
  <w:style w:type="paragraph" w:customStyle="1" w:styleId="data">
    <w:name w:val="data"/>
    <w:basedOn w:val="Normale"/>
    <w:rsid w:val="00226A5C"/>
    <w:rPr>
      <w:rFonts w:ascii="DecimaWE Rg" w:hAnsi="DecimaWE Rg"/>
      <w:sz w:val="21"/>
      <w:szCs w:val="21"/>
    </w:rPr>
  </w:style>
  <w:style w:type="paragraph" w:customStyle="1" w:styleId="TESTOtabella">
    <w:name w:val="TESTO_tabella"/>
    <w:basedOn w:val="NormaleInterlineato"/>
    <w:pPr>
      <w:spacing w:line="240" w:lineRule="auto"/>
    </w:pPr>
    <w:rPr>
      <w:iCs/>
    </w:rPr>
  </w:style>
  <w:style w:type="paragraph" w:customStyle="1" w:styleId="NormaleInterlineatogiustificato">
    <w:name w:val="Normale_Interlineato_giustificato"/>
    <w:basedOn w:val="NormaleInterlineato"/>
    <w:pPr>
      <w:jc w:val="both"/>
    </w:pPr>
  </w:style>
  <w:style w:type="paragraph" w:customStyle="1" w:styleId="NormaleInterlineatorientrato">
    <w:name w:val="Normale_Interlineato_rientrato"/>
    <w:basedOn w:val="NormaleInterlineato"/>
    <w:pPr>
      <w:ind w:firstLine="284"/>
    </w:pPr>
  </w:style>
  <w:style w:type="paragraph" w:customStyle="1" w:styleId="NormaleInterlineatorientratogiustificato">
    <w:name w:val="Normale_Interlineato_rientrato_giustificato"/>
    <w:basedOn w:val="NormaleInterlineatorientrato"/>
    <w:pPr>
      <w:jc w:val="both"/>
    </w:pPr>
  </w:style>
  <w:style w:type="paragraph" w:customStyle="1" w:styleId="NormalenonInterlineato">
    <w:name w:val="Normale_non_Interlineato"/>
    <w:basedOn w:val="NormaleInterlineato"/>
    <w:pPr>
      <w:spacing w:line="240" w:lineRule="exact"/>
    </w:pPr>
  </w:style>
  <w:style w:type="paragraph" w:styleId="Testofumetto">
    <w:name w:val="Balloon Text"/>
    <w:basedOn w:val="Normale"/>
    <w:link w:val="TestofumettoCarattere"/>
    <w:rsid w:val="003B4A78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3B4A7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basedOn w:val="Carpredefinitoparagrafo"/>
    <w:unhideWhenUsed/>
    <w:rsid w:val="00384C7D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rsid w:val="00384C7D"/>
    <w:rPr>
      <w:rFonts w:ascii="DecimaWE Rg" w:hAnsi="DecimaWE Rg"/>
      <w:i/>
      <w:sz w:val="16"/>
      <w:szCs w:val="24"/>
    </w:rPr>
  </w:style>
  <w:style w:type="table" w:styleId="Grigliatabellachiara">
    <w:name w:val="Grid Table Light"/>
    <w:basedOn w:val="Tabellanormale"/>
    <w:uiPriority w:val="40"/>
    <w:rsid w:val="009E467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aragrafoelenco">
    <w:name w:val="List Paragraph"/>
    <w:basedOn w:val="Normale"/>
    <w:uiPriority w:val="34"/>
    <w:qFormat/>
    <w:rsid w:val="00504CD7"/>
    <w:pPr>
      <w:ind w:left="720"/>
      <w:contextualSpacing/>
    </w:pPr>
  </w:style>
  <w:style w:type="character" w:styleId="Rimandocommento">
    <w:name w:val="annotation reference"/>
    <w:basedOn w:val="Carpredefinitoparagrafo"/>
    <w:semiHidden/>
    <w:unhideWhenUsed/>
    <w:rsid w:val="000B2A22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0B2A2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0B2A22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0B2A2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0B2A22"/>
    <w:rPr>
      <w:b/>
      <w:bCs/>
    </w:rPr>
  </w:style>
  <w:style w:type="paragraph" w:styleId="Testonotaapidipagina">
    <w:name w:val="footnote text"/>
    <w:basedOn w:val="Normale"/>
    <w:link w:val="TestonotaapidipaginaCarattere"/>
    <w:semiHidden/>
    <w:unhideWhenUsed/>
    <w:rsid w:val="006F3FB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F3FB2"/>
  </w:style>
  <w:style w:type="character" w:styleId="Rimandonotaapidipagina">
    <w:name w:val="footnote reference"/>
    <w:basedOn w:val="Carpredefinitoparagrafo"/>
    <w:semiHidden/>
    <w:unhideWhenUsed/>
    <w:rsid w:val="006F3FB2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28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7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28127\AppData\Local\Temp\Lettera_PEC_Servizio_infrastrutture_di_trasporto_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ologia xmlns="6a1f9fd6-b943-4971-a001-1b94774612e9">Lettere</Tipologi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67ED308B15CA74FB972EE1186E42D69" ma:contentTypeVersion="1" ma:contentTypeDescription="Creare un nuovo documento." ma:contentTypeScope="" ma:versionID="9b3d1cb9099bf2c2c9cc6cf464270624">
  <xsd:schema xmlns:xsd="http://www.w3.org/2001/XMLSchema" xmlns:xs="http://www.w3.org/2001/XMLSchema" xmlns:p="http://schemas.microsoft.com/office/2006/metadata/properties" xmlns:ns2="6a1f9fd6-b943-4971-a001-1b94774612e9" targetNamespace="http://schemas.microsoft.com/office/2006/metadata/properties" ma:root="true" ma:fieldsID="4d42d85f458742b4d6e491afb2df5a64" ns2:_="">
    <xsd:import namespace="6a1f9fd6-b943-4971-a001-1b94774612e9"/>
    <xsd:element name="properties">
      <xsd:complexType>
        <xsd:sequence>
          <xsd:element name="documentManagement">
            <xsd:complexType>
              <xsd:all>
                <xsd:element ref="ns2:Tipologi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f9fd6-b943-4971-a001-1b94774612e9" elementFormDefault="qualified">
    <xsd:import namespace="http://schemas.microsoft.com/office/2006/documentManagement/types"/>
    <xsd:import namespace="http://schemas.microsoft.com/office/infopath/2007/PartnerControls"/>
    <xsd:element name="Tipologia" ma:index="8" nillable="true" ma:displayName="Tipologia" ma:default="Lettere" ma:format="Dropdown" ma:internalName="Tipologia">
      <xsd:simpleType>
        <xsd:restriction base="dms:Choice">
          <xsd:enumeration value="Decreto Presidente"/>
          <xsd:enumeration value="Decreti dei Direttori"/>
          <xsd:enumeration value="Proposta deliberazione di Giunta"/>
          <xsd:enumeration value="Dichiarazioni sostitutive"/>
          <xsd:enumeration value="Lettere"/>
          <xsd:enumeration value="Vari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B29E6-2343-4323-A887-E1FD1F0329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A3E7CA-CA47-4197-89EE-A172CE3D0F75}">
  <ds:schemaRefs>
    <ds:schemaRef ds:uri="http://schemas.microsoft.com/office/2006/metadata/properties"/>
    <ds:schemaRef ds:uri="http://schemas.microsoft.com/office/infopath/2007/PartnerControls"/>
    <ds:schemaRef ds:uri="6a1f9fd6-b943-4971-a001-1b94774612e9"/>
  </ds:schemaRefs>
</ds:datastoreItem>
</file>

<file path=customXml/itemProps3.xml><?xml version="1.0" encoding="utf-8"?>
<ds:datastoreItem xmlns:ds="http://schemas.openxmlformats.org/officeDocument/2006/customXml" ds:itemID="{2ECC597C-BBFC-4041-B8DB-492B72F4F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f9fd6-b943-4971-a001-1b9477461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01CACF-FE6A-4D15-B787-71DECE4024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Lettera_PEC_Servizio_infrastrutture_di_trasporto_</Template>
  <TotalTime>226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protocollo n</vt:lpstr>
    </vt:vector>
  </TitlesOfParts>
  <Company>Regione FVG</Company>
  <LinksUpToDate>false</LinksUpToDate>
  <CharactersWithSpaces>1932</CharactersWithSpaces>
  <SharedDoc>false</SharedDoc>
  <HLinks>
    <vt:vector size="12" baseType="variant">
      <vt:variant>
        <vt:i4>983119</vt:i4>
      </vt:variant>
      <vt:variant>
        <vt:i4>7656</vt:i4>
      </vt:variant>
      <vt:variant>
        <vt:i4>1025</vt:i4>
      </vt:variant>
      <vt:variant>
        <vt:i4>1</vt:i4>
      </vt:variant>
      <vt:variant>
        <vt:lpwstr>SERVIZIORelazioniInternInfrastStategighe2UAF19002000</vt:lpwstr>
      </vt:variant>
      <vt:variant>
        <vt:lpwstr/>
      </vt:variant>
      <vt:variant>
        <vt:i4>983119</vt:i4>
      </vt:variant>
      <vt:variant>
        <vt:i4>-1</vt:i4>
      </vt:variant>
      <vt:variant>
        <vt:i4>2054</vt:i4>
      </vt:variant>
      <vt:variant>
        <vt:i4>1</vt:i4>
      </vt:variant>
      <vt:variant>
        <vt:lpwstr>SERVIZIORelazioniInternInfrastStategighe2UAF19002000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protocollo n</dc:title>
  <dc:creator>Orlandi Andrea</dc:creator>
  <cp:lastModifiedBy>Cecchini Barbara</cp:lastModifiedBy>
  <cp:revision>36</cp:revision>
  <cp:lastPrinted>2023-02-27T08:55:00Z</cp:lastPrinted>
  <dcterms:created xsi:type="dcterms:W3CDTF">2025-07-22T10:44:00Z</dcterms:created>
  <dcterms:modified xsi:type="dcterms:W3CDTF">2026-08-21T08:39:00Z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0x010100267ED308B15CA74FB972EE1186E42D69</vt:lpwstr>
  </property>
</Properties>
</file>