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80DF" w14:textId="50951A54" w:rsidR="009E467D" w:rsidRPr="009E467D" w:rsidRDefault="009E467D" w:rsidP="00495842">
      <w:pPr>
        <w:spacing w:before="12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Domanda per la concessione di contributi </w:t>
      </w:r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per la copertura del quadro economico dei progetti</w:t>
      </w:r>
      <w:r w:rsid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relativi a interventi di messa in sicurezza di ponti, viadotti e passerelle per i quali</w:t>
      </w:r>
      <w:r w:rsid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siano state espletate le attività previste dal Livello 2 di cui al decreto del Ministro delle</w:t>
      </w:r>
      <w:r w:rsid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infrastrutture e della mobilità sostenibili </w:t>
      </w:r>
      <w:proofErr w:type="gramStart"/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1 luglio</w:t>
      </w:r>
      <w:proofErr w:type="gramEnd"/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2022, n. 204 e a cui sia stata attribuita una Classe di Attenzione complessiva</w:t>
      </w:r>
      <w:r w:rsid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495842" w:rsidRPr="0049584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Alta o Medio-Alta.</w:t>
      </w:r>
    </w:p>
    <w:p w14:paraId="1C67B9C4" w14:textId="77777777" w:rsidR="00723952" w:rsidRDefault="00723952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</w:p>
    <w:p w14:paraId="524E4402" w14:textId="7362E808" w:rsidR="009E467D" w:rsidRDefault="009E467D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MODULO </w:t>
      </w:r>
      <w:r w:rsidR="00056FAA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PER LA PRESENTAZIONE DELLA</w:t>
      </w:r>
      <w:r w:rsidR="0072395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DOMANDA</w:t>
      </w:r>
      <w:r w:rsidR="00DE294E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DI CONTRIBUTO</w:t>
      </w: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.</w:t>
      </w:r>
    </w:p>
    <w:p w14:paraId="1F93D639" w14:textId="77777777" w:rsidR="009E467D" w:rsidRDefault="009E467D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</w:p>
    <w:p w14:paraId="058E05DA" w14:textId="77777777" w:rsidR="009E467D" w:rsidRPr="009E467D" w:rsidRDefault="001640F3" w:rsidP="009E467D">
      <w:pPr>
        <w:keepNext/>
        <w:spacing w:before="240" w:after="120"/>
        <w:outlineLvl w:val="0"/>
        <w:rPr>
          <w:rFonts w:ascii="DecimaWE Rg" w:hAnsi="DecimaWE Rg" w:cs="Calibri"/>
          <w:b/>
          <w:bCs/>
          <w:color w:val="000000"/>
          <w:kern w:val="32"/>
          <w:sz w:val="16"/>
          <w:szCs w:val="16"/>
          <w:u w:val="single"/>
        </w:rPr>
      </w:pPr>
      <w:r>
        <w:rPr>
          <w:rFonts w:ascii="DecimaWE Rg" w:hAnsi="DecimaWE Rg" w:cs="Arial"/>
          <w:b/>
          <w:bCs/>
          <w:kern w:val="32"/>
          <w:u w:val="single"/>
        </w:rPr>
        <w:t xml:space="preserve"> A - </w:t>
      </w:r>
      <w:r w:rsidR="009E467D" w:rsidRPr="009E467D">
        <w:rPr>
          <w:rFonts w:ascii="DecimaWE Rg" w:hAnsi="DecimaWE Rg" w:cs="Arial"/>
          <w:b/>
          <w:bCs/>
          <w:kern w:val="32"/>
          <w:u w:val="single"/>
        </w:rPr>
        <w:t>Dati generali</w:t>
      </w:r>
    </w:p>
    <w:tbl>
      <w:tblPr>
        <w:tblStyle w:val="Grigliatabellachiara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4954"/>
      </w:tblGrid>
      <w:tr w:rsidR="009E467D" w:rsidRPr="009E467D" w14:paraId="17294AAE" w14:textId="77777777" w:rsidTr="008E5C2B">
        <w:trPr>
          <w:trHeight w:val="567"/>
        </w:trPr>
        <w:tc>
          <w:tcPr>
            <w:tcW w:w="1875" w:type="pct"/>
            <w:vAlign w:val="center"/>
          </w:tcPr>
          <w:p w14:paraId="34833810" w14:textId="394B02D1" w:rsidR="009E467D" w:rsidRPr="000539C5" w:rsidRDefault="00073454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Comune</w:t>
            </w:r>
          </w:p>
        </w:tc>
        <w:tc>
          <w:tcPr>
            <w:tcW w:w="3125" w:type="pct"/>
            <w:vAlign w:val="center"/>
          </w:tcPr>
          <w:p w14:paraId="290A9CAC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9E467D" w:rsidRPr="009E467D" w14:paraId="10CE8158" w14:textId="77777777" w:rsidTr="008E5C2B">
        <w:trPr>
          <w:trHeight w:val="20"/>
        </w:trPr>
        <w:tc>
          <w:tcPr>
            <w:tcW w:w="1875" w:type="pct"/>
          </w:tcPr>
          <w:p w14:paraId="2622A0AC" w14:textId="77777777" w:rsidR="009E467D" w:rsidRPr="000539C5" w:rsidRDefault="009E467D" w:rsidP="000539C5">
            <w:pPr>
              <w:autoSpaceDE w:val="0"/>
              <w:autoSpaceDN w:val="0"/>
              <w:spacing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 xml:space="preserve">Richiedente </w:t>
            </w:r>
          </w:p>
          <w:p w14:paraId="197AA773" w14:textId="77777777" w:rsidR="009E467D" w:rsidRPr="000539C5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>e/o legale rappresentante</w:t>
            </w:r>
          </w:p>
        </w:tc>
        <w:tc>
          <w:tcPr>
            <w:tcW w:w="3125" w:type="pct"/>
            <w:vAlign w:val="center"/>
          </w:tcPr>
          <w:p w14:paraId="1176ACC3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9E467D" w:rsidRPr="009E467D" w14:paraId="000830E9" w14:textId="77777777" w:rsidTr="008E5C2B">
        <w:trPr>
          <w:trHeight w:val="20"/>
        </w:trPr>
        <w:tc>
          <w:tcPr>
            <w:tcW w:w="1875" w:type="pct"/>
          </w:tcPr>
          <w:p w14:paraId="5D44D1E7" w14:textId="77777777" w:rsidR="009E467D" w:rsidRPr="000539C5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>Referente pratica (Nome, Cognome, n. telefonico, mail)</w:t>
            </w:r>
          </w:p>
        </w:tc>
        <w:tc>
          <w:tcPr>
            <w:tcW w:w="3125" w:type="pct"/>
            <w:vAlign w:val="center"/>
          </w:tcPr>
          <w:p w14:paraId="343568F4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</w:tbl>
    <w:p w14:paraId="6E874EBE" w14:textId="3D41FE55" w:rsidR="0023701D" w:rsidRPr="003A2F15" w:rsidRDefault="0023701D" w:rsidP="00D57DDF">
      <w:pPr>
        <w:keepNext/>
        <w:spacing w:after="120"/>
        <w:outlineLvl w:val="0"/>
        <w:rPr>
          <w:rFonts w:ascii="DecimaWE Rg" w:hAnsi="DecimaWE Rg" w:cs="Arial"/>
          <w:bCs/>
          <w:kern w:val="32"/>
        </w:rPr>
      </w:pPr>
    </w:p>
    <w:p w14:paraId="3A955A2A" w14:textId="345B4AC4" w:rsidR="009E467D" w:rsidRPr="009E467D" w:rsidRDefault="00B6566A" w:rsidP="009E467D">
      <w:pPr>
        <w:keepNext/>
        <w:spacing w:before="240" w:after="120"/>
        <w:outlineLvl w:val="0"/>
        <w:rPr>
          <w:rFonts w:ascii="DecimaWE Rg" w:hAnsi="DecimaWE Rg" w:cs="Arial"/>
          <w:b/>
          <w:bCs/>
          <w:kern w:val="32"/>
          <w:u w:val="single"/>
        </w:rPr>
      </w:pPr>
      <w:r>
        <w:rPr>
          <w:rFonts w:ascii="DecimaWE Rg" w:hAnsi="DecimaWE Rg" w:cs="Arial"/>
          <w:b/>
          <w:bCs/>
          <w:kern w:val="32"/>
          <w:u w:val="single"/>
        </w:rPr>
        <w:t>B</w:t>
      </w:r>
      <w:r w:rsidR="001640F3">
        <w:rPr>
          <w:rFonts w:ascii="DecimaWE Rg" w:hAnsi="DecimaWE Rg" w:cs="Arial"/>
          <w:b/>
          <w:bCs/>
          <w:kern w:val="32"/>
          <w:u w:val="single"/>
        </w:rPr>
        <w:t xml:space="preserve"> - I</w:t>
      </w:r>
      <w:r w:rsidR="00B8531A">
        <w:rPr>
          <w:rFonts w:ascii="DecimaWE Rg" w:hAnsi="DecimaWE Rg" w:cs="Arial"/>
          <w:b/>
          <w:bCs/>
          <w:kern w:val="32"/>
          <w:u w:val="single"/>
        </w:rPr>
        <w:t>ntervent</w:t>
      </w:r>
      <w:r w:rsidR="00B16BBA">
        <w:rPr>
          <w:rFonts w:ascii="DecimaWE Rg" w:hAnsi="DecimaWE Rg" w:cs="Arial"/>
          <w:b/>
          <w:bCs/>
          <w:kern w:val="32"/>
          <w:u w:val="single"/>
        </w:rPr>
        <w:t>i</w:t>
      </w:r>
      <w:r w:rsidR="001640F3">
        <w:rPr>
          <w:rFonts w:ascii="DecimaWE Rg" w:hAnsi="DecimaWE Rg" w:cs="Arial"/>
          <w:b/>
          <w:bCs/>
          <w:kern w:val="32"/>
          <w:u w:val="single"/>
        </w:rPr>
        <w:t xml:space="preserve"> e finanziamenti</w:t>
      </w:r>
    </w:p>
    <w:tbl>
      <w:tblPr>
        <w:tblStyle w:val="Grigliatabellachiara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4813"/>
      </w:tblGrid>
      <w:tr w:rsidR="00656542" w:rsidRPr="009E467D" w14:paraId="6B9415E1" w14:textId="77777777" w:rsidTr="00737BB9">
        <w:trPr>
          <w:trHeight w:val="454"/>
          <w:jc w:val="center"/>
        </w:trPr>
        <w:tc>
          <w:tcPr>
            <w:tcW w:w="1964" w:type="pct"/>
            <w:vAlign w:val="center"/>
          </w:tcPr>
          <w:p w14:paraId="47175B75" w14:textId="0DB9437F" w:rsidR="00656542" w:rsidRDefault="00A15280" w:rsidP="00737BB9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Numero di ponti</w:t>
            </w:r>
            <w:r w:rsidR="00DF4D3D">
              <w:rPr>
                <w:rFonts w:ascii="DecimaWE Rg" w:hAnsi="DecimaWE Rg"/>
                <w:b/>
                <w:sz w:val="18"/>
                <w:szCs w:val="18"/>
              </w:rPr>
              <w:t xml:space="preserve"> </w:t>
            </w:r>
            <w:r w:rsidR="00595F93">
              <w:rPr>
                <w:rFonts w:ascii="DecimaWE Rg" w:hAnsi="DecimaWE Rg"/>
                <w:b/>
                <w:sz w:val="18"/>
                <w:szCs w:val="18"/>
              </w:rPr>
              <w:t>per i quali si chiede contributo</w:t>
            </w:r>
          </w:p>
        </w:tc>
        <w:tc>
          <w:tcPr>
            <w:tcW w:w="3036" w:type="pct"/>
            <w:vAlign w:val="center"/>
          </w:tcPr>
          <w:p w14:paraId="661C6D25" w14:textId="77777777" w:rsidR="00656542" w:rsidRPr="009E467D" w:rsidRDefault="00656542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9E467D" w:rsidRPr="009E467D" w14:paraId="40727A7E" w14:textId="77777777" w:rsidTr="00737BB9">
        <w:trPr>
          <w:trHeight w:val="454"/>
          <w:jc w:val="center"/>
        </w:trPr>
        <w:tc>
          <w:tcPr>
            <w:tcW w:w="1964" w:type="pct"/>
            <w:vAlign w:val="center"/>
          </w:tcPr>
          <w:p w14:paraId="79CCF576" w14:textId="7FE98674" w:rsidR="009E467D" w:rsidRPr="000539C5" w:rsidRDefault="009E467D" w:rsidP="00737BB9">
            <w:pPr>
              <w:pStyle w:val="Paragrafoelenco"/>
              <w:tabs>
                <w:tab w:val="left" w:pos="257"/>
              </w:tabs>
              <w:autoSpaceDE w:val="0"/>
              <w:autoSpaceDN w:val="0"/>
              <w:spacing w:after="60" w:line="232" w:lineRule="atLeast"/>
              <w:ind w:left="16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>Costo</w:t>
            </w:r>
            <w:r w:rsidR="00504CD7" w:rsidRPr="000539C5">
              <w:rPr>
                <w:rFonts w:ascii="DecimaWE Rg" w:hAnsi="DecimaWE Rg"/>
                <w:b/>
                <w:sz w:val="18"/>
                <w:szCs w:val="18"/>
              </w:rPr>
              <w:t xml:space="preserve"> </w:t>
            </w:r>
            <w:r w:rsidR="00595F93">
              <w:rPr>
                <w:rFonts w:ascii="DecimaWE Rg" w:hAnsi="DecimaWE Rg"/>
                <w:b/>
                <w:sz w:val="18"/>
                <w:szCs w:val="18"/>
              </w:rPr>
              <w:t>totale degli interventi</w:t>
            </w:r>
          </w:p>
        </w:tc>
        <w:tc>
          <w:tcPr>
            <w:tcW w:w="3036" w:type="pct"/>
            <w:vAlign w:val="center"/>
          </w:tcPr>
          <w:p w14:paraId="46F1AC79" w14:textId="33D2090D" w:rsidR="009E467D" w:rsidRPr="00F95DFB" w:rsidRDefault="00DB20B0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  <w:r w:rsidRPr="00F95DFB">
              <w:rPr>
                <w:rFonts w:ascii="DecimaWE Rg" w:eastAsia="MS Gothic" w:hAnsi="DecimaWE Rg"/>
                <w:sz w:val="18"/>
                <w:szCs w:val="18"/>
              </w:rPr>
              <w:t>€</w:t>
            </w:r>
            <w:r w:rsidR="009E467D" w:rsidRPr="00F95DFB">
              <w:rPr>
                <w:rFonts w:ascii="DecimaWE Rg" w:eastAsia="MS Gothic" w:hAnsi="DecimaWE Rg"/>
                <w:sz w:val="18"/>
                <w:szCs w:val="18"/>
              </w:rPr>
              <w:t xml:space="preserve"> </w:t>
            </w:r>
          </w:p>
        </w:tc>
      </w:tr>
    </w:tbl>
    <w:p w14:paraId="0B0474A1" w14:textId="77777777" w:rsidR="009E467D" w:rsidRPr="00B6566A" w:rsidRDefault="009E467D" w:rsidP="009E467D">
      <w:pPr>
        <w:jc w:val="both"/>
        <w:rPr>
          <w:rFonts w:ascii="DecimaWE Rg" w:hAnsi="DecimaWE Rg"/>
          <w:b/>
          <w:u w:val="single"/>
        </w:rPr>
      </w:pPr>
    </w:p>
    <w:p w14:paraId="75CC8AFB" w14:textId="3487BD3A" w:rsidR="00495842" w:rsidRDefault="00495842" w:rsidP="00495842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  <w:r>
        <w:rPr>
          <w:rFonts w:ascii="DecimaWE Rg" w:hAnsi="DecimaWE Rg"/>
        </w:rPr>
        <w:t xml:space="preserve">Il Comune di ____________ richiede il contributo </w:t>
      </w:r>
      <w:r w:rsidRPr="00495842">
        <w:rPr>
          <w:rFonts w:ascii="DecimaWE Rg" w:hAnsi="DecimaWE Rg"/>
        </w:rPr>
        <w:t>per la copertura del quadro economico dei progetti</w:t>
      </w:r>
      <w:r>
        <w:rPr>
          <w:rFonts w:ascii="DecimaWE Rg" w:hAnsi="DecimaWE Rg"/>
        </w:rPr>
        <w:t xml:space="preserve"> </w:t>
      </w:r>
      <w:r w:rsidRPr="00495842">
        <w:rPr>
          <w:rFonts w:ascii="DecimaWE Rg" w:hAnsi="DecimaWE Rg"/>
        </w:rPr>
        <w:t>relativi a interventi di messa in sicurezza di ponti, viadotti e passerelle per i quali</w:t>
      </w:r>
      <w:r>
        <w:rPr>
          <w:rFonts w:ascii="DecimaWE Rg" w:hAnsi="DecimaWE Rg"/>
        </w:rPr>
        <w:t xml:space="preserve"> </w:t>
      </w:r>
      <w:r w:rsidRPr="00495842">
        <w:rPr>
          <w:rFonts w:ascii="DecimaWE Rg" w:hAnsi="DecimaWE Rg"/>
        </w:rPr>
        <w:t>siano state espletate le attività previste dal Livello 2 di cui al decreto del Ministro delle</w:t>
      </w:r>
      <w:r>
        <w:rPr>
          <w:rFonts w:ascii="DecimaWE Rg" w:hAnsi="DecimaWE Rg"/>
        </w:rPr>
        <w:t xml:space="preserve"> </w:t>
      </w:r>
      <w:r w:rsidRPr="00495842">
        <w:rPr>
          <w:rFonts w:ascii="DecimaWE Rg" w:hAnsi="DecimaWE Rg"/>
        </w:rPr>
        <w:t>infrastrutture e della mobilità sostenibili 1 luglio 2022, n. 204 (Linee guida per la</w:t>
      </w:r>
      <w:r>
        <w:rPr>
          <w:rFonts w:ascii="DecimaWE Rg" w:hAnsi="DecimaWE Rg"/>
        </w:rPr>
        <w:t xml:space="preserve"> </w:t>
      </w:r>
      <w:r w:rsidRPr="00495842">
        <w:rPr>
          <w:rFonts w:ascii="DecimaWE Rg" w:hAnsi="DecimaWE Rg"/>
        </w:rPr>
        <w:t>classificazione e gestione del rischio, la valutazione della sicurezza e il monitoraggio</w:t>
      </w:r>
      <w:r>
        <w:rPr>
          <w:rFonts w:ascii="DecimaWE Rg" w:hAnsi="DecimaWE Rg"/>
        </w:rPr>
        <w:t xml:space="preserve"> </w:t>
      </w:r>
      <w:r w:rsidRPr="00495842">
        <w:rPr>
          <w:rFonts w:ascii="DecimaWE Rg" w:hAnsi="DecimaWE Rg"/>
        </w:rPr>
        <w:t xml:space="preserve">dei ponti esistenti), e </w:t>
      </w:r>
      <w:r w:rsidRPr="00F230E9">
        <w:rPr>
          <w:rFonts w:ascii="DecimaWE Rg" w:hAnsi="DecimaWE Rg"/>
          <w:b/>
          <w:bCs/>
        </w:rPr>
        <w:t>a cui sia stata attribuita una Classe di Attenzione complessiva Alta o Medio-Alta</w:t>
      </w:r>
      <w:r w:rsidRPr="00495842">
        <w:rPr>
          <w:rFonts w:ascii="DecimaWE Rg" w:hAnsi="DecimaWE Rg"/>
        </w:rPr>
        <w:t>.</w:t>
      </w:r>
    </w:p>
    <w:p w14:paraId="5B03005E" w14:textId="58983CB9" w:rsidR="000916B9" w:rsidRDefault="00F70D46" w:rsidP="00707E66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  <w:r>
        <w:rPr>
          <w:rFonts w:ascii="DecimaWE Rg" w:hAnsi="DecimaWE Rg"/>
        </w:rPr>
        <w:t xml:space="preserve">I </w:t>
      </w:r>
      <w:r w:rsidR="00166185">
        <w:rPr>
          <w:rFonts w:ascii="DecimaWE Rg" w:hAnsi="DecimaWE Rg"/>
        </w:rPr>
        <w:t>ponti</w:t>
      </w:r>
      <w:r>
        <w:rPr>
          <w:rFonts w:ascii="DecimaWE Rg" w:hAnsi="DecimaWE Rg"/>
        </w:rPr>
        <w:t xml:space="preserve"> e le strutture a scavalco sulle strade di propria competenza</w:t>
      </w:r>
      <w:r w:rsidR="00166185">
        <w:rPr>
          <w:rFonts w:ascii="DecimaWE Rg" w:hAnsi="DecimaWE Rg"/>
        </w:rPr>
        <w:t xml:space="preserve"> </w:t>
      </w:r>
      <w:r>
        <w:rPr>
          <w:rFonts w:ascii="DecimaWE Rg" w:hAnsi="DecimaWE Rg"/>
        </w:rPr>
        <w:t xml:space="preserve">di cui </w:t>
      </w:r>
      <w:r w:rsidR="00480168">
        <w:rPr>
          <w:rFonts w:ascii="DecimaWE Rg" w:hAnsi="DecimaWE Rg"/>
        </w:rPr>
        <w:t>si richiede contributo sono</w:t>
      </w:r>
      <w:r w:rsidR="000916B9">
        <w:rPr>
          <w:rFonts w:ascii="DecimaWE Rg" w:hAnsi="DecimaWE Rg"/>
        </w:rPr>
        <w:t xml:space="preserve"> descritti nella tabella seguente:</w:t>
      </w:r>
    </w:p>
    <w:p w14:paraId="2598F7BA" w14:textId="77777777" w:rsidR="00707E66" w:rsidRDefault="00707E66" w:rsidP="00707E66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</w:p>
    <w:tbl>
      <w:tblPr>
        <w:tblStyle w:val="Grigliatabellachiara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275"/>
        <w:gridCol w:w="1520"/>
        <w:gridCol w:w="62"/>
        <w:gridCol w:w="1907"/>
        <w:gridCol w:w="1969"/>
      </w:tblGrid>
      <w:tr w:rsidR="00707E66" w:rsidRPr="009E467D" w14:paraId="1F20576B" w14:textId="51751760" w:rsidTr="00707E66">
        <w:trPr>
          <w:cantSplit/>
          <w:trHeight w:val="19"/>
          <w:jc w:val="center"/>
        </w:trPr>
        <w:tc>
          <w:tcPr>
            <w:tcW w:w="753" w:type="pct"/>
            <w:vAlign w:val="center"/>
          </w:tcPr>
          <w:p w14:paraId="207F049D" w14:textId="11B1628E" w:rsidR="00707E66" w:rsidRDefault="00707E66" w:rsidP="007246AE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N° ponte</w:t>
            </w:r>
          </w:p>
        </w:tc>
        <w:tc>
          <w:tcPr>
            <w:tcW w:w="804" w:type="pct"/>
            <w:vAlign w:val="center"/>
          </w:tcPr>
          <w:p w14:paraId="53D17C87" w14:textId="5D507E04" w:rsid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Codice identificativo opera (IOP) come inserito su AINOP</w:t>
            </w:r>
            <w:r>
              <w:rPr>
                <w:rStyle w:val="Rimandonotaapidipagina"/>
                <w:rFonts w:ascii="DecimaWE Rg" w:hAnsi="DecimaWE Rg"/>
                <w:b/>
                <w:sz w:val="18"/>
                <w:szCs w:val="18"/>
              </w:rPr>
              <w:footnoteReference w:id="1"/>
            </w:r>
          </w:p>
        </w:tc>
        <w:tc>
          <w:tcPr>
            <w:tcW w:w="959" w:type="pct"/>
            <w:vAlign w:val="center"/>
          </w:tcPr>
          <w:p w14:paraId="43E0B8DA" w14:textId="60729DC4" w:rsidR="00707E66" w:rsidRPr="00B147A5" w:rsidRDefault="00707E66" w:rsidP="00F65375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Via, Piazza, località</w:t>
            </w:r>
          </w:p>
        </w:tc>
        <w:tc>
          <w:tcPr>
            <w:tcW w:w="1242" w:type="pct"/>
            <w:gridSpan w:val="2"/>
            <w:vAlign w:val="center"/>
          </w:tcPr>
          <w:p w14:paraId="61491465" w14:textId="77777777" w:rsidR="00B16BBA" w:rsidRDefault="00707E66" w:rsidP="00B16BBA">
            <w:pPr>
              <w:autoSpaceDE w:val="0"/>
              <w:autoSpaceDN w:val="0"/>
              <w:spacing w:after="60"/>
              <w:jc w:val="center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C</w:t>
            </w:r>
            <w:r w:rsidRPr="000916B9">
              <w:rPr>
                <w:rFonts w:ascii="DecimaWE Rg" w:hAnsi="DecimaWE Rg"/>
                <w:b/>
                <w:sz w:val="18"/>
                <w:szCs w:val="18"/>
              </w:rPr>
              <w:t>oordinate ETRF2000 o WGS84</w:t>
            </w:r>
          </w:p>
          <w:p w14:paraId="2B67F17D" w14:textId="4BA06073" w:rsidR="00707E66" w:rsidRPr="00707E66" w:rsidRDefault="00707E66" w:rsidP="00B16BBA">
            <w:pPr>
              <w:autoSpaceDE w:val="0"/>
              <w:autoSpaceDN w:val="0"/>
              <w:spacing w:line="232" w:lineRule="atLeast"/>
              <w:jc w:val="center"/>
              <w:rPr>
                <w:rFonts w:ascii="DecimaWE Rg" w:hAnsi="DecimaWE Rg"/>
                <w:b/>
                <w:sz w:val="18"/>
                <w:szCs w:val="18"/>
                <w:vertAlign w:val="superscript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(centro ponte</w:t>
            </w:r>
            <w:r w:rsidR="00B16BBA">
              <w:rPr>
                <w:rFonts w:ascii="DecimaWE Rg" w:hAnsi="DecimaWE Rg"/>
                <w:b/>
                <w:sz w:val="18"/>
                <w:szCs w:val="18"/>
              </w:rPr>
              <w:t xml:space="preserve"> da schede ministeriali</w:t>
            </w:r>
            <w:r>
              <w:rPr>
                <w:rFonts w:ascii="DecimaWE Rg" w:hAnsi="DecimaWE Rg"/>
                <w:b/>
                <w:sz w:val="18"/>
                <w:szCs w:val="18"/>
              </w:rPr>
              <w:t>)</w:t>
            </w:r>
            <w:r>
              <w:rPr>
                <w:rFonts w:ascii="DecimaWE Rg" w:hAnsi="DecimaWE Rg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42" w:type="pct"/>
            <w:vAlign w:val="center"/>
          </w:tcPr>
          <w:p w14:paraId="25F3A3F6" w14:textId="77777777" w:rsid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Importo richiesto</w:t>
            </w:r>
          </w:p>
          <w:p w14:paraId="140EA966" w14:textId="02B9FE8E" w:rsidR="00707E66" w:rsidRP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b/>
                <w:sz w:val="18"/>
                <w:szCs w:val="18"/>
                <w:vertAlign w:val="superscript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(€)</w:t>
            </w:r>
            <w:r>
              <w:rPr>
                <w:rFonts w:ascii="DecimaWE Rg" w:hAnsi="DecimaWE Rg"/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707E66" w:rsidRPr="009E467D" w14:paraId="049AAB3A" w14:textId="11857AA2" w:rsidTr="00707E66">
        <w:trPr>
          <w:cantSplit/>
          <w:trHeight w:val="19"/>
          <w:jc w:val="center"/>
        </w:trPr>
        <w:tc>
          <w:tcPr>
            <w:tcW w:w="753" w:type="pct"/>
            <w:vAlign w:val="center"/>
          </w:tcPr>
          <w:p w14:paraId="5F823D1D" w14:textId="4A50E422" w:rsidR="00707E66" w:rsidRPr="007246AE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  <w:r>
              <w:rPr>
                <w:rFonts w:ascii="DecimaWE Rg" w:hAnsi="DecimaWE Rg"/>
                <w:sz w:val="18"/>
                <w:szCs w:val="18"/>
              </w:rPr>
              <w:t>1</w:t>
            </w:r>
          </w:p>
        </w:tc>
        <w:tc>
          <w:tcPr>
            <w:tcW w:w="804" w:type="pct"/>
            <w:vAlign w:val="center"/>
          </w:tcPr>
          <w:p w14:paraId="5F41E0F5" w14:textId="77777777" w:rsidR="00707E66" w:rsidRP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959" w:type="pct"/>
            <w:vAlign w:val="center"/>
          </w:tcPr>
          <w:p w14:paraId="264D7553" w14:textId="046EC092" w:rsidR="00707E66" w:rsidRPr="00722C6E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  <w:r w:rsidRPr="000916B9">
              <w:rPr>
                <w:rFonts w:ascii="DecimaWE Rg" w:hAnsi="DecimaWE Rg"/>
                <w:sz w:val="18"/>
                <w:szCs w:val="18"/>
              </w:rPr>
              <w:t>Es. Corso Paolino d’Aquileia, Cividale del Friuli (UD)</w:t>
            </w:r>
          </w:p>
        </w:tc>
        <w:tc>
          <w:tcPr>
            <w:tcW w:w="1242" w:type="pct"/>
            <w:gridSpan w:val="2"/>
            <w:vAlign w:val="center"/>
          </w:tcPr>
          <w:p w14:paraId="414E9B70" w14:textId="602DB870" w:rsidR="00707E66" w:rsidRPr="000916B9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  <w:r>
              <w:rPr>
                <w:rFonts w:ascii="DecimaWE Rg" w:hAnsi="DecimaWE Rg"/>
                <w:sz w:val="18"/>
                <w:szCs w:val="18"/>
              </w:rPr>
              <w:t xml:space="preserve">Es. </w:t>
            </w:r>
            <w:r w:rsidRPr="00332976">
              <w:rPr>
                <w:rFonts w:ascii="DecimaWE Rg" w:hAnsi="DecimaWE Rg"/>
                <w:sz w:val="18"/>
                <w:szCs w:val="18"/>
              </w:rPr>
              <w:t>coordinate WGS84: 46.09187466052392, 13.431653592807592</w:t>
            </w:r>
          </w:p>
        </w:tc>
        <w:tc>
          <w:tcPr>
            <w:tcW w:w="1242" w:type="pct"/>
            <w:vAlign w:val="center"/>
          </w:tcPr>
          <w:p w14:paraId="48BE64C1" w14:textId="77777777" w:rsid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707E66" w:rsidRPr="009E467D" w14:paraId="41593AD6" w14:textId="4B2C1A07" w:rsidTr="00707E66">
        <w:trPr>
          <w:cantSplit/>
          <w:trHeight w:val="19"/>
          <w:jc w:val="center"/>
        </w:trPr>
        <w:tc>
          <w:tcPr>
            <w:tcW w:w="753" w:type="pct"/>
            <w:vAlign w:val="center"/>
          </w:tcPr>
          <w:p w14:paraId="0EF2BBE8" w14:textId="4BC26186" w:rsidR="00707E66" w:rsidRPr="007246AE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  <w:r>
              <w:rPr>
                <w:rFonts w:ascii="DecimaWE Rg" w:hAnsi="DecimaWE Rg"/>
                <w:sz w:val="18"/>
                <w:szCs w:val="18"/>
              </w:rPr>
              <w:t>2</w:t>
            </w:r>
          </w:p>
        </w:tc>
        <w:tc>
          <w:tcPr>
            <w:tcW w:w="804" w:type="pct"/>
            <w:vAlign w:val="center"/>
          </w:tcPr>
          <w:p w14:paraId="653CD96A" w14:textId="77777777" w:rsidR="00707E66" w:rsidRP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2173CF20" w14:textId="77777777" w:rsidR="00707E66" w:rsidRPr="000916B9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1242" w:type="pct"/>
            <w:gridSpan w:val="2"/>
            <w:tcBorders>
              <w:bottom w:val="single" w:sz="4" w:space="0" w:color="auto"/>
            </w:tcBorders>
            <w:vAlign w:val="center"/>
          </w:tcPr>
          <w:p w14:paraId="72DDC847" w14:textId="77777777" w:rsidR="00707E66" w:rsidRPr="0033297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1242" w:type="pct"/>
            <w:tcBorders>
              <w:bottom w:val="single" w:sz="4" w:space="0" w:color="auto"/>
            </w:tcBorders>
            <w:vAlign w:val="center"/>
          </w:tcPr>
          <w:p w14:paraId="75EF572E" w14:textId="77777777" w:rsidR="00707E66" w:rsidRPr="0033297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707E66" w:rsidRPr="009E467D" w14:paraId="0774D947" w14:textId="79F07B57" w:rsidTr="00707E66">
        <w:trPr>
          <w:cantSplit/>
          <w:trHeight w:val="19"/>
          <w:jc w:val="center"/>
        </w:trPr>
        <w:tc>
          <w:tcPr>
            <w:tcW w:w="753" w:type="pct"/>
            <w:vAlign w:val="center"/>
          </w:tcPr>
          <w:p w14:paraId="68249706" w14:textId="729AB2C1" w:rsidR="00707E66" w:rsidRPr="007246AE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  <w:r>
              <w:rPr>
                <w:rFonts w:ascii="DecimaWE Rg" w:hAnsi="DecimaWE Rg"/>
                <w:sz w:val="18"/>
                <w:szCs w:val="18"/>
              </w:rPr>
              <w:t>n</w:t>
            </w:r>
          </w:p>
        </w:tc>
        <w:tc>
          <w:tcPr>
            <w:tcW w:w="804" w:type="pct"/>
            <w:vAlign w:val="center"/>
          </w:tcPr>
          <w:p w14:paraId="0AC3BA1C" w14:textId="77777777" w:rsidR="00707E66" w:rsidRPr="00707E6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07C5CE80" w14:textId="77777777" w:rsidR="00707E66" w:rsidRPr="000916B9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1242" w:type="pct"/>
            <w:gridSpan w:val="2"/>
            <w:tcBorders>
              <w:bottom w:val="single" w:sz="4" w:space="0" w:color="auto"/>
            </w:tcBorders>
            <w:vAlign w:val="center"/>
          </w:tcPr>
          <w:p w14:paraId="4A8FBDE5" w14:textId="77777777" w:rsidR="00707E66" w:rsidRPr="0033297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1242" w:type="pct"/>
            <w:tcBorders>
              <w:bottom w:val="single" w:sz="4" w:space="0" w:color="auto"/>
            </w:tcBorders>
            <w:vAlign w:val="center"/>
          </w:tcPr>
          <w:p w14:paraId="19B8ADB9" w14:textId="77777777" w:rsidR="00707E66" w:rsidRPr="00332976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707E66" w:rsidRPr="009E467D" w14:paraId="1CBECC97" w14:textId="5CED4216" w:rsidTr="00707E66">
        <w:trPr>
          <w:cantSplit/>
          <w:trHeight w:val="19"/>
          <w:jc w:val="center"/>
        </w:trPr>
        <w:tc>
          <w:tcPr>
            <w:tcW w:w="753" w:type="pct"/>
            <w:vAlign w:val="center"/>
          </w:tcPr>
          <w:p w14:paraId="3CA77AC8" w14:textId="1DC950CE" w:rsidR="00707E66" w:rsidRPr="007246AE" w:rsidRDefault="00707E66" w:rsidP="007246AE">
            <w:pPr>
              <w:pStyle w:val="Paragrafoelenco"/>
              <w:tabs>
                <w:tab w:val="left" w:pos="257"/>
              </w:tabs>
              <w:autoSpaceDE w:val="0"/>
              <w:autoSpaceDN w:val="0"/>
              <w:spacing w:after="60" w:line="232" w:lineRule="atLeast"/>
              <w:ind w:left="16"/>
              <w:rPr>
                <w:rFonts w:ascii="DecimaWE Rg" w:hAnsi="DecimaWE Rg"/>
                <w:b/>
                <w:sz w:val="18"/>
                <w:szCs w:val="18"/>
              </w:rPr>
            </w:pPr>
            <w:r w:rsidRPr="007246AE">
              <w:rPr>
                <w:rFonts w:ascii="DecimaWE Rg" w:hAnsi="DecimaWE Rg"/>
                <w:b/>
                <w:sz w:val="18"/>
                <w:szCs w:val="18"/>
              </w:rPr>
              <w:t>TOTALE</w:t>
            </w:r>
          </w:p>
        </w:tc>
        <w:tc>
          <w:tcPr>
            <w:tcW w:w="804" w:type="pct"/>
          </w:tcPr>
          <w:p w14:paraId="2A3AC484" w14:textId="77777777" w:rsidR="00707E66" w:rsidRPr="00F95DFB" w:rsidRDefault="00707E66" w:rsidP="000916B9">
            <w:pPr>
              <w:autoSpaceDE w:val="0"/>
              <w:autoSpaceDN w:val="0"/>
              <w:spacing w:after="60" w:line="232" w:lineRule="atLeast"/>
              <w:rPr>
                <w:rFonts w:ascii="DecimaWE Rg" w:eastAsia="MS Gothic" w:hAnsi="DecimaWE Rg"/>
                <w:sz w:val="18"/>
                <w:szCs w:val="18"/>
              </w:rPr>
            </w:pPr>
          </w:p>
        </w:tc>
        <w:tc>
          <w:tcPr>
            <w:tcW w:w="998" w:type="pct"/>
            <w:gridSpan w:val="2"/>
            <w:tcBorders>
              <w:bottom w:val="nil"/>
              <w:right w:val="nil"/>
            </w:tcBorders>
            <w:vAlign w:val="center"/>
          </w:tcPr>
          <w:p w14:paraId="001E12AB" w14:textId="169118FE" w:rsidR="00707E66" w:rsidRPr="00F95DFB" w:rsidRDefault="00707E66" w:rsidP="000916B9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  <w:tc>
          <w:tcPr>
            <w:tcW w:w="1203" w:type="pct"/>
            <w:tcBorders>
              <w:left w:val="nil"/>
              <w:bottom w:val="nil"/>
              <w:right w:val="nil"/>
            </w:tcBorders>
          </w:tcPr>
          <w:p w14:paraId="4EB2FE3E" w14:textId="77777777" w:rsidR="00707E66" w:rsidRPr="00F95DFB" w:rsidRDefault="00707E66" w:rsidP="000916B9">
            <w:pPr>
              <w:autoSpaceDE w:val="0"/>
              <w:autoSpaceDN w:val="0"/>
              <w:spacing w:after="60" w:line="232" w:lineRule="atLeast"/>
              <w:rPr>
                <w:rFonts w:ascii="DecimaWE Rg" w:eastAsia="MS Gothic" w:hAnsi="DecimaWE Rg"/>
                <w:sz w:val="18"/>
                <w:szCs w:val="18"/>
              </w:rPr>
            </w:pPr>
          </w:p>
        </w:tc>
        <w:tc>
          <w:tcPr>
            <w:tcW w:w="1242" w:type="pct"/>
            <w:tcBorders>
              <w:left w:val="nil"/>
              <w:bottom w:val="nil"/>
              <w:right w:val="nil"/>
            </w:tcBorders>
            <w:vAlign w:val="center"/>
          </w:tcPr>
          <w:p w14:paraId="150D2275" w14:textId="77777777" w:rsidR="00707E66" w:rsidRPr="00F95DFB" w:rsidRDefault="00707E66" w:rsidP="00707E66">
            <w:pPr>
              <w:autoSpaceDE w:val="0"/>
              <w:autoSpaceDN w:val="0"/>
              <w:spacing w:after="60" w:line="232" w:lineRule="atLeast"/>
              <w:jc w:val="center"/>
              <w:rPr>
                <w:rFonts w:ascii="DecimaWE Rg" w:eastAsia="MS Gothic" w:hAnsi="DecimaWE Rg"/>
                <w:sz w:val="18"/>
                <w:szCs w:val="18"/>
              </w:rPr>
            </w:pPr>
          </w:p>
        </w:tc>
      </w:tr>
    </w:tbl>
    <w:p w14:paraId="151964D9" w14:textId="77777777" w:rsidR="00495842" w:rsidRDefault="00495842" w:rsidP="00495842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  <w:r>
        <w:rPr>
          <w:rFonts w:ascii="DecimaWE Rg" w:hAnsi="DecimaWE Rg"/>
        </w:rPr>
        <w:lastRenderedPageBreak/>
        <w:t>Alla presente domanda sono allegati:</w:t>
      </w:r>
    </w:p>
    <w:p w14:paraId="6A513DDC" w14:textId="77777777" w:rsidR="00495842" w:rsidRPr="0096429C" w:rsidRDefault="00495842" w:rsidP="00495842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</w:p>
    <w:p w14:paraId="7E4C28F2" w14:textId="77777777" w:rsidR="00495842" w:rsidRPr="00B4656F" w:rsidRDefault="00495842" w:rsidP="00495842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 w:rsidRPr="00B4656F">
        <w:rPr>
          <w:rFonts w:ascii="DecimaWE Rg" w:hAnsi="DecimaWE Rg"/>
          <w:bCs/>
        </w:rPr>
        <w:t>relazione illustrativa dello stato di fatto e descrittiva dell’intervento proposto;</w:t>
      </w:r>
    </w:p>
    <w:p w14:paraId="513DF240" w14:textId="77777777" w:rsidR="009F030D" w:rsidRDefault="00495842" w:rsidP="00495842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 w:rsidRPr="00B4656F">
        <w:rPr>
          <w:rFonts w:ascii="DecimaWE Rg" w:hAnsi="DecimaWE Rg"/>
          <w:bCs/>
        </w:rPr>
        <w:t>quadro economico dell’intervento</w:t>
      </w:r>
    </w:p>
    <w:p w14:paraId="6D9DB91F" w14:textId="77777777" w:rsidR="009F030D" w:rsidRDefault="00B16BBA" w:rsidP="00495842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>
        <w:rPr>
          <w:rFonts w:ascii="DecimaWE Rg" w:hAnsi="DecimaWE Rg"/>
          <w:bCs/>
        </w:rPr>
        <w:t>cronoprogramma finanziario,</w:t>
      </w:r>
    </w:p>
    <w:p w14:paraId="4ACBBD35" w14:textId="56D3CCFA" w:rsidR="00495842" w:rsidRPr="00B4656F" w:rsidRDefault="00495842" w:rsidP="00495842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 w:rsidRPr="00B4656F">
        <w:rPr>
          <w:rFonts w:ascii="DecimaWE Rg" w:hAnsi="DecimaWE Rg"/>
          <w:bCs/>
        </w:rPr>
        <w:t xml:space="preserve">cronoprogramma di massima delle fasi </w:t>
      </w:r>
      <w:r w:rsidR="009F030D">
        <w:rPr>
          <w:rFonts w:ascii="DecimaWE Rg" w:hAnsi="DecimaWE Rg"/>
          <w:bCs/>
        </w:rPr>
        <w:t>dell’intervento</w:t>
      </w:r>
      <w:r w:rsidRPr="00B4656F">
        <w:rPr>
          <w:rFonts w:ascii="DecimaWE Rg" w:hAnsi="DecimaWE Rg"/>
          <w:bCs/>
        </w:rPr>
        <w:t>;</w:t>
      </w:r>
    </w:p>
    <w:p w14:paraId="17B581F3" w14:textId="33B33BE0" w:rsidR="00F230E9" w:rsidRPr="008952D2" w:rsidRDefault="008952D2" w:rsidP="00C92A10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 w:rsidRPr="008952D2">
        <w:rPr>
          <w:rFonts w:ascii="DecimaWE Rg" w:hAnsi="DecimaWE Rg"/>
          <w:bCs/>
        </w:rPr>
        <w:t xml:space="preserve">schede di censimento di “Livello 0” e di “Livello 1”, unitamente all’esito delle analisi di </w:t>
      </w:r>
      <w:r w:rsidR="00A50F84">
        <w:rPr>
          <w:rFonts w:ascii="DecimaWE Rg" w:hAnsi="DecimaWE Rg"/>
          <w:bCs/>
        </w:rPr>
        <w:t>“L</w:t>
      </w:r>
      <w:r w:rsidRPr="008952D2">
        <w:rPr>
          <w:rFonts w:ascii="DecimaWE Rg" w:hAnsi="DecimaWE Rg"/>
          <w:bCs/>
        </w:rPr>
        <w:t>ivello 2</w:t>
      </w:r>
      <w:r w:rsidR="00A50F84">
        <w:rPr>
          <w:rFonts w:ascii="DecimaWE Rg" w:hAnsi="DecimaWE Rg"/>
          <w:bCs/>
        </w:rPr>
        <w:t>”</w:t>
      </w:r>
      <w:r>
        <w:rPr>
          <w:rFonts w:ascii="DecimaWE Rg" w:hAnsi="DecimaWE Rg"/>
          <w:bCs/>
        </w:rPr>
        <w:t xml:space="preserve"> </w:t>
      </w:r>
      <w:r w:rsidR="00242871" w:rsidRPr="00242871">
        <w:rPr>
          <w:rFonts w:ascii="DecimaWE Rg" w:hAnsi="DecimaWE Rg"/>
          <w:bCs/>
        </w:rPr>
        <w:t xml:space="preserve">sottoscritte digitalmente </w:t>
      </w:r>
      <w:r w:rsidRPr="008952D2">
        <w:rPr>
          <w:rFonts w:ascii="DecimaWE Rg" w:hAnsi="DecimaWE Rg"/>
          <w:bCs/>
        </w:rPr>
        <w:t>(classe di attenzione dell’opera e relative sottoclassi)</w:t>
      </w:r>
      <w:r>
        <w:rPr>
          <w:rFonts w:ascii="DecimaWE Rg" w:hAnsi="DecimaWE Rg"/>
          <w:bCs/>
        </w:rPr>
        <w:t xml:space="preserve"> dei ponti per cui si presenta domanda di contributo;</w:t>
      </w:r>
    </w:p>
    <w:p w14:paraId="7669094E" w14:textId="397E92FC" w:rsidR="00707E66" w:rsidRPr="009E4564" w:rsidRDefault="002F4DBC" w:rsidP="00495842">
      <w:pPr>
        <w:pStyle w:val="Paragrafoelenco"/>
        <w:numPr>
          <w:ilvl w:val="0"/>
          <w:numId w:val="10"/>
        </w:numPr>
        <w:jc w:val="both"/>
        <w:rPr>
          <w:rFonts w:ascii="DecimaWE Rg" w:hAnsi="DecimaWE Rg"/>
          <w:bCs/>
        </w:rPr>
      </w:pPr>
      <w:r w:rsidRPr="009E4564">
        <w:rPr>
          <w:rFonts w:ascii="DecimaWE Rg" w:hAnsi="DecimaWE Rg"/>
          <w:bCs/>
        </w:rPr>
        <w:t>Dichiarazione del legale rappresentante attestante che, alla data di presentazione della domanda, non sono stati assunti impegni giuridicamente vincolanti né avviate le attività oggetto della richiesta di contributo.</w:t>
      </w:r>
    </w:p>
    <w:p w14:paraId="35902455" w14:textId="77777777" w:rsidR="003C6FDA" w:rsidRDefault="003C6FDA" w:rsidP="00F70D46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</w:p>
    <w:p w14:paraId="02AB4A31" w14:textId="77777777" w:rsidR="003C6FDA" w:rsidRDefault="003C6FDA" w:rsidP="00F70D46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</w:p>
    <w:p w14:paraId="70866D84" w14:textId="77777777" w:rsidR="002E5C03" w:rsidRPr="002E5C03" w:rsidRDefault="002E5C03" w:rsidP="002E5C03">
      <w:pPr>
        <w:rPr>
          <w:rFonts w:ascii="DecimaWE Rg" w:hAnsi="DecimaWE Rg"/>
        </w:rPr>
      </w:pPr>
    </w:p>
    <w:p w14:paraId="70245012" w14:textId="77777777" w:rsidR="002E5C03" w:rsidRDefault="002E5C03" w:rsidP="002E5C03">
      <w:pPr>
        <w:autoSpaceDE w:val="0"/>
        <w:autoSpaceDN w:val="0"/>
        <w:spacing w:after="60" w:line="232" w:lineRule="atLeast"/>
        <w:ind w:left="3402"/>
        <w:jc w:val="center"/>
        <w:rPr>
          <w:rFonts w:ascii="DecimaWE Rg" w:hAnsi="DecimaWE Rg" w:cs="Calibri"/>
          <w:color w:val="000000"/>
          <w:sz w:val="20"/>
          <w:szCs w:val="20"/>
        </w:rPr>
      </w:pPr>
    </w:p>
    <w:p w14:paraId="3C20AAC4" w14:textId="77777777" w:rsidR="002E5C03" w:rsidRPr="009E467D" w:rsidRDefault="002E5C03" w:rsidP="002E5C03">
      <w:pPr>
        <w:autoSpaceDE w:val="0"/>
        <w:autoSpaceDN w:val="0"/>
        <w:spacing w:after="60" w:line="232" w:lineRule="atLeast"/>
        <w:ind w:left="3402"/>
        <w:jc w:val="center"/>
        <w:rPr>
          <w:rFonts w:ascii="DecimaWE Rg" w:hAnsi="DecimaWE Rg" w:cs="Calibri"/>
          <w:color w:val="000000"/>
          <w:sz w:val="20"/>
          <w:szCs w:val="20"/>
        </w:rPr>
      </w:pPr>
      <w:r w:rsidRPr="009E467D">
        <w:rPr>
          <w:rFonts w:ascii="DecimaWE Rg" w:hAnsi="DecimaWE Rg" w:cs="Calibri"/>
          <w:color w:val="000000"/>
          <w:sz w:val="20"/>
          <w:szCs w:val="20"/>
        </w:rPr>
        <w:t>Il Richiedente e/o legale rappresentante</w:t>
      </w:r>
    </w:p>
    <w:p w14:paraId="41B571AD" w14:textId="36EC8A2C" w:rsidR="009D76AC" w:rsidRPr="00DA07B4" w:rsidRDefault="002E5C03" w:rsidP="00F65375">
      <w:pPr>
        <w:autoSpaceDE w:val="0"/>
        <w:autoSpaceDN w:val="0"/>
        <w:spacing w:before="120" w:line="232" w:lineRule="atLeast"/>
        <w:ind w:left="3402"/>
        <w:jc w:val="center"/>
        <w:rPr>
          <w:rFonts w:ascii="DecimaWE Rg" w:hAnsi="DecimaWE Rg"/>
        </w:rPr>
      </w:pPr>
      <w:r w:rsidRPr="009E467D">
        <w:rPr>
          <w:rFonts w:ascii="DecimaWE Rg" w:hAnsi="DecimaWE Rg" w:cs="Calibri"/>
          <w:color w:val="000000"/>
          <w:sz w:val="20"/>
          <w:szCs w:val="20"/>
        </w:rPr>
        <w:t>________________________________</w:t>
      </w:r>
    </w:p>
    <w:sectPr w:rsidR="009D76AC" w:rsidRPr="00DA07B4" w:rsidSect="009A683E">
      <w:footerReference w:type="default" r:id="rId11"/>
      <w:headerReference w:type="first" r:id="rId12"/>
      <w:footerReference w:type="first" r:id="rId13"/>
      <w:pgSz w:w="11906" w:h="16838" w:code="9"/>
      <w:pgMar w:top="1021" w:right="1701" w:bottom="1531" w:left="2268" w:header="73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DBE1" w14:textId="77777777" w:rsidR="009642F7" w:rsidRDefault="009642F7">
      <w:r>
        <w:separator/>
      </w:r>
    </w:p>
  </w:endnote>
  <w:endnote w:type="continuationSeparator" w:id="0">
    <w:p w14:paraId="547B1EEB" w14:textId="77777777" w:rsidR="009642F7" w:rsidRDefault="0096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altName w:val="Calibri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3542" w14:textId="5E4650FF" w:rsidR="009A683E" w:rsidRDefault="009A683E">
    <w:pPr>
      <w:pStyle w:val="Pidipagina"/>
    </w:pPr>
  </w:p>
  <w:p w14:paraId="14ED219E" w14:textId="3CABE7C7" w:rsidR="004545FA" w:rsidRDefault="004545FA" w:rsidP="004545FA">
    <w:pPr>
      <w:pStyle w:val="Pidipagina"/>
      <w:jc w:val="center"/>
      <w:rPr>
        <w:i w:val="0"/>
        <w:iCs/>
        <w:sz w:val="14"/>
      </w:rPr>
    </w:pPr>
    <w:r>
      <w:rPr>
        <w:i w:val="0"/>
        <w:iCs/>
        <w:sz w:val="14"/>
      </w:rPr>
      <w:t xml:space="preserve">pag. </w:t>
    </w:r>
    <w:r>
      <w:rPr>
        <w:i w:val="0"/>
        <w:iCs/>
        <w:sz w:val="14"/>
      </w:rPr>
      <w:fldChar w:fldCharType="begin"/>
    </w:r>
    <w:r>
      <w:rPr>
        <w:i w:val="0"/>
        <w:iCs/>
        <w:sz w:val="14"/>
      </w:rPr>
      <w:instrText xml:space="preserve"> PAGE  \* MERGEFORMAT </w:instrText>
    </w:r>
    <w:r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>
      <w:rPr>
        <w:i w:val="0"/>
        <w:iCs/>
        <w:sz w:val="14"/>
      </w:rPr>
      <w:fldChar w:fldCharType="end"/>
    </w:r>
    <w:r>
      <w:rPr>
        <w:i w:val="0"/>
        <w:iCs/>
        <w:sz w:val="14"/>
      </w:rPr>
      <w:t>/</w:t>
    </w:r>
    <w:r>
      <w:rPr>
        <w:i w:val="0"/>
        <w:iCs/>
        <w:sz w:val="14"/>
      </w:rPr>
      <w:fldChar w:fldCharType="begin"/>
    </w:r>
    <w:r>
      <w:rPr>
        <w:i w:val="0"/>
        <w:iCs/>
        <w:sz w:val="14"/>
      </w:rPr>
      <w:instrText xml:space="preserve"> NUMPAGES  \* MERGEFORMAT </w:instrText>
    </w:r>
    <w:r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>
      <w:rPr>
        <w:i w:val="0"/>
        <w:iCs/>
        <w:sz w:val="14"/>
      </w:rPr>
      <w:fldChar w:fldCharType="end"/>
    </w:r>
  </w:p>
  <w:p w14:paraId="6E11847A" w14:textId="4EF835BC" w:rsidR="009A683E" w:rsidRDefault="009A68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0B59" w14:textId="77777777" w:rsidR="00384C7D" w:rsidRDefault="00384C7D" w:rsidP="00384C7D">
    <w:pPr>
      <w:pStyle w:val="Pidipagina"/>
      <w:tabs>
        <w:tab w:val="clear" w:pos="3969"/>
        <w:tab w:val="left" w:pos="3119"/>
        <w:tab w:val="left" w:pos="4678"/>
      </w:tabs>
    </w:pPr>
  </w:p>
  <w:p w14:paraId="68B60D73" w14:textId="1D3735C9" w:rsidR="00623F9C" w:rsidRDefault="000539C5" w:rsidP="00384C7D">
    <w:pPr>
      <w:pStyle w:val="Pidipagina"/>
      <w:jc w:val="center"/>
      <w:rPr>
        <w:i w:val="0"/>
        <w:iCs/>
        <w:sz w:val="14"/>
      </w:rPr>
    </w:pPr>
    <w:r>
      <w:rPr>
        <w:i w:val="0"/>
        <w:iCs/>
        <w:sz w:val="14"/>
      </w:rPr>
      <w:t>p</w:t>
    </w:r>
    <w:r w:rsidR="00623F9C">
      <w:rPr>
        <w:i w:val="0"/>
        <w:iCs/>
        <w:sz w:val="14"/>
      </w:rPr>
      <w:t>ag</w:t>
    </w:r>
    <w:r>
      <w:rPr>
        <w:i w:val="0"/>
        <w:iCs/>
        <w:sz w:val="14"/>
      </w:rPr>
      <w:t>.</w:t>
    </w:r>
    <w:r w:rsidR="00623F9C">
      <w:rPr>
        <w:i w:val="0"/>
        <w:iCs/>
        <w:sz w:val="14"/>
      </w:rPr>
      <w:t xml:space="preserve"> </w:t>
    </w:r>
    <w:r w:rsidR="00623F9C">
      <w:rPr>
        <w:i w:val="0"/>
        <w:iCs/>
        <w:sz w:val="14"/>
      </w:rPr>
      <w:fldChar w:fldCharType="begin"/>
    </w:r>
    <w:r w:rsidR="00623F9C">
      <w:rPr>
        <w:i w:val="0"/>
        <w:iCs/>
        <w:sz w:val="14"/>
      </w:rPr>
      <w:instrText xml:space="preserve"> PAGE  \* MERGEFORMAT </w:instrText>
    </w:r>
    <w:r w:rsidR="00623F9C"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1</w:t>
    </w:r>
    <w:r w:rsidR="00623F9C">
      <w:rPr>
        <w:i w:val="0"/>
        <w:iCs/>
        <w:sz w:val="14"/>
      </w:rPr>
      <w:fldChar w:fldCharType="end"/>
    </w:r>
    <w:r w:rsidR="00623F9C">
      <w:rPr>
        <w:i w:val="0"/>
        <w:iCs/>
        <w:sz w:val="14"/>
      </w:rPr>
      <w:t>/</w:t>
    </w:r>
    <w:r w:rsidR="00623F9C">
      <w:rPr>
        <w:i w:val="0"/>
        <w:iCs/>
        <w:sz w:val="14"/>
      </w:rPr>
      <w:fldChar w:fldCharType="begin"/>
    </w:r>
    <w:r w:rsidR="00623F9C">
      <w:rPr>
        <w:i w:val="0"/>
        <w:iCs/>
        <w:sz w:val="14"/>
      </w:rPr>
      <w:instrText xml:space="preserve"> NUMPAGES  \* MERGEFORMAT </w:instrText>
    </w:r>
    <w:r w:rsidR="00623F9C"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 w:rsidR="00623F9C">
      <w:rPr>
        <w:i w:val="0"/>
        <w:iCs/>
        <w:sz w:val="14"/>
      </w:rPr>
      <w:fldChar w:fldCharType="end"/>
    </w:r>
  </w:p>
  <w:p w14:paraId="2B2EF6DB" w14:textId="77777777" w:rsidR="00623F9C" w:rsidRDefault="00623F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49F5" w14:textId="77777777" w:rsidR="009642F7" w:rsidRDefault="009642F7">
      <w:r>
        <w:separator/>
      </w:r>
    </w:p>
  </w:footnote>
  <w:footnote w:type="continuationSeparator" w:id="0">
    <w:p w14:paraId="5B9F04FC" w14:textId="77777777" w:rsidR="009642F7" w:rsidRDefault="009642F7">
      <w:r>
        <w:continuationSeparator/>
      </w:r>
    </w:p>
  </w:footnote>
  <w:footnote w:id="1">
    <w:p w14:paraId="73FF54DD" w14:textId="77777777" w:rsidR="00707E66" w:rsidRPr="00D92CBC" w:rsidRDefault="00707E66" w:rsidP="00707E66">
      <w:pPr>
        <w:pStyle w:val="Testonotaapidipagina"/>
        <w:rPr>
          <w:rFonts w:ascii="DecimaWE Rg" w:hAnsi="DecimaWE Rg"/>
        </w:rPr>
      </w:pPr>
      <w:r w:rsidRPr="00D92CBC">
        <w:rPr>
          <w:rStyle w:val="Rimandonotaapidipagina"/>
          <w:rFonts w:ascii="DecimaWE Rg" w:hAnsi="DecimaWE Rg"/>
        </w:rPr>
        <w:footnoteRef/>
      </w:r>
      <w:r w:rsidRPr="00D92CBC">
        <w:rPr>
          <w:rFonts w:ascii="DecimaWE Rg" w:hAnsi="DecimaWE Rg"/>
        </w:rPr>
        <w:t xml:space="preserve"> C</w:t>
      </w:r>
      <w:r>
        <w:rPr>
          <w:rFonts w:ascii="DecimaWE Rg" w:hAnsi="DecimaWE Rg"/>
        </w:rPr>
        <w:t>ampo obbligatorio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27A" w14:textId="77777777" w:rsidR="008E40EE" w:rsidRDefault="00021EDF">
    <w:pPr>
      <w:pStyle w:val="Intestazione"/>
      <w:tabs>
        <w:tab w:val="clear" w:pos="4819"/>
        <w:tab w:val="clear" w:pos="9638"/>
        <w:tab w:val="left" w:pos="3686"/>
      </w:tabs>
    </w:pPr>
    <w:r>
      <w:rPr>
        <w:noProof/>
      </w:rPr>
      <w:drawing>
        <wp:anchor distT="0" distB="0" distL="114300" distR="114300" simplePos="0" relativeHeight="251659264" behindDoc="0" locked="1" layoutInCell="1" allowOverlap="0" wp14:anchorId="5ED0F192" wp14:editId="10D054D8">
          <wp:simplePos x="0" y="0"/>
          <wp:positionH relativeFrom="page">
            <wp:posOffset>0</wp:posOffset>
          </wp:positionH>
          <wp:positionV relativeFrom="page">
            <wp:posOffset>3672205</wp:posOffset>
          </wp:positionV>
          <wp:extent cx="469392" cy="3602736"/>
          <wp:effectExtent l="0" t="0" r="0" b="444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egioCROMO6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392" cy="360273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257"/>
    <w:multiLevelType w:val="hybridMultilevel"/>
    <w:tmpl w:val="1EE47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64B99"/>
    <w:multiLevelType w:val="hybridMultilevel"/>
    <w:tmpl w:val="18EEA0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14618"/>
    <w:multiLevelType w:val="hybridMultilevel"/>
    <w:tmpl w:val="8A3CB592"/>
    <w:lvl w:ilvl="0" w:tplc="40CE78F8">
      <w:start w:val="1"/>
      <w:numFmt w:val="bullet"/>
      <w:pStyle w:val="PUNTOELENCO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F2325"/>
    <w:multiLevelType w:val="hybridMultilevel"/>
    <w:tmpl w:val="7B6C6C32"/>
    <w:lvl w:ilvl="0" w:tplc="306C1890">
      <w:start w:val="1"/>
      <w:numFmt w:val="decimal"/>
      <w:pStyle w:val="ELENCONUMERATO"/>
      <w:lvlText w:val="%1-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4F7DC3"/>
    <w:multiLevelType w:val="hybridMultilevel"/>
    <w:tmpl w:val="FE662D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463461"/>
    <w:multiLevelType w:val="hybridMultilevel"/>
    <w:tmpl w:val="343C6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F6BB7"/>
    <w:multiLevelType w:val="hybridMultilevel"/>
    <w:tmpl w:val="9D6E1B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25157"/>
    <w:multiLevelType w:val="hybridMultilevel"/>
    <w:tmpl w:val="9DC298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11A24"/>
    <w:multiLevelType w:val="hybridMultilevel"/>
    <w:tmpl w:val="1EE47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807468">
    <w:abstractNumId w:val="2"/>
  </w:num>
  <w:num w:numId="2" w16cid:durableId="726535147">
    <w:abstractNumId w:val="3"/>
  </w:num>
  <w:num w:numId="3" w16cid:durableId="1017344078">
    <w:abstractNumId w:val="3"/>
    <w:lvlOverride w:ilvl="0">
      <w:startOverride w:val="1"/>
    </w:lvlOverride>
  </w:num>
  <w:num w:numId="4" w16cid:durableId="1996715359">
    <w:abstractNumId w:val="6"/>
  </w:num>
  <w:num w:numId="5" w16cid:durableId="1507592267">
    <w:abstractNumId w:val="8"/>
  </w:num>
  <w:num w:numId="6" w16cid:durableId="1227490490">
    <w:abstractNumId w:val="0"/>
  </w:num>
  <w:num w:numId="7" w16cid:durableId="1051729193">
    <w:abstractNumId w:val="1"/>
  </w:num>
  <w:num w:numId="8" w16cid:durableId="588316771">
    <w:abstractNumId w:val="7"/>
  </w:num>
  <w:num w:numId="9" w16cid:durableId="538124165">
    <w:abstractNumId w:val="4"/>
  </w:num>
  <w:num w:numId="10" w16cid:durableId="286158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95"/>
    <w:rsid w:val="00002709"/>
    <w:rsid w:val="00005BB3"/>
    <w:rsid w:val="00021EDF"/>
    <w:rsid w:val="00036B6A"/>
    <w:rsid w:val="00037ABA"/>
    <w:rsid w:val="000400BB"/>
    <w:rsid w:val="00044631"/>
    <w:rsid w:val="00046DF7"/>
    <w:rsid w:val="00050DBC"/>
    <w:rsid w:val="000539C5"/>
    <w:rsid w:val="00056FAA"/>
    <w:rsid w:val="00073454"/>
    <w:rsid w:val="00082575"/>
    <w:rsid w:val="0008330F"/>
    <w:rsid w:val="00083582"/>
    <w:rsid w:val="00090436"/>
    <w:rsid w:val="000916B9"/>
    <w:rsid w:val="000B246A"/>
    <w:rsid w:val="000B2A22"/>
    <w:rsid w:val="000B4C83"/>
    <w:rsid w:val="000B56B2"/>
    <w:rsid w:val="000C0B51"/>
    <w:rsid w:val="000D53AA"/>
    <w:rsid w:val="000D73CB"/>
    <w:rsid w:val="000E0699"/>
    <w:rsid w:val="000E2A08"/>
    <w:rsid w:val="000E51DC"/>
    <w:rsid w:val="000E6F27"/>
    <w:rsid w:val="000E732A"/>
    <w:rsid w:val="000F7CC3"/>
    <w:rsid w:val="001055A7"/>
    <w:rsid w:val="00107428"/>
    <w:rsid w:val="00112914"/>
    <w:rsid w:val="00112E3D"/>
    <w:rsid w:val="00113F18"/>
    <w:rsid w:val="0011549A"/>
    <w:rsid w:val="00127670"/>
    <w:rsid w:val="0013675A"/>
    <w:rsid w:val="00141D5A"/>
    <w:rsid w:val="00151A55"/>
    <w:rsid w:val="0016106C"/>
    <w:rsid w:val="001640F3"/>
    <w:rsid w:val="00166185"/>
    <w:rsid w:val="0016654A"/>
    <w:rsid w:val="0016751D"/>
    <w:rsid w:val="00167E90"/>
    <w:rsid w:val="00185888"/>
    <w:rsid w:val="001A1495"/>
    <w:rsid w:val="001B437D"/>
    <w:rsid w:val="001C3FEC"/>
    <w:rsid w:val="001C78DA"/>
    <w:rsid w:val="001D2E42"/>
    <w:rsid w:val="001D64BB"/>
    <w:rsid w:val="001D73BE"/>
    <w:rsid w:val="001E2C16"/>
    <w:rsid w:val="0020779D"/>
    <w:rsid w:val="00207C92"/>
    <w:rsid w:val="00226A5C"/>
    <w:rsid w:val="002279EC"/>
    <w:rsid w:val="0023701D"/>
    <w:rsid w:val="00242871"/>
    <w:rsid w:val="002460DF"/>
    <w:rsid w:val="002603F7"/>
    <w:rsid w:val="002610E5"/>
    <w:rsid w:val="00261427"/>
    <w:rsid w:val="0027405C"/>
    <w:rsid w:val="00274A76"/>
    <w:rsid w:val="00281988"/>
    <w:rsid w:val="0028307A"/>
    <w:rsid w:val="00283979"/>
    <w:rsid w:val="00285495"/>
    <w:rsid w:val="0028612C"/>
    <w:rsid w:val="002A050A"/>
    <w:rsid w:val="002A0828"/>
    <w:rsid w:val="002A4235"/>
    <w:rsid w:val="002D35CF"/>
    <w:rsid w:val="002D44FA"/>
    <w:rsid w:val="002E0278"/>
    <w:rsid w:val="002E5C03"/>
    <w:rsid w:val="002F4DBC"/>
    <w:rsid w:val="00321134"/>
    <w:rsid w:val="00332976"/>
    <w:rsid w:val="00335DB5"/>
    <w:rsid w:val="00344915"/>
    <w:rsid w:val="003468F8"/>
    <w:rsid w:val="00346D39"/>
    <w:rsid w:val="00362F84"/>
    <w:rsid w:val="003656B7"/>
    <w:rsid w:val="00384C7D"/>
    <w:rsid w:val="003A2F15"/>
    <w:rsid w:val="003A44D8"/>
    <w:rsid w:val="003A6C56"/>
    <w:rsid w:val="003B4A18"/>
    <w:rsid w:val="003B4A78"/>
    <w:rsid w:val="003B79A8"/>
    <w:rsid w:val="003C6AD1"/>
    <w:rsid w:val="003C6FDA"/>
    <w:rsid w:val="00410AFB"/>
    <w:rsid w:val="00416C77"/>
    <w:rsid w:val="00446802"/>
    <w:rsid w:val="004545FA"/>
    <w:rsid w:val="00480168"/>
    <w:rsid w:val="00495842"/>
    <w:rsid w:val="00497954"/>
    <w:rsid w:val="004C6B39"/>
    <w:rsid w:val="004C7DF4"/>
    <w:rsid w:val="004E2F63"/>
    <w:rsid w:val="004E5AA3"/>
    <w:rsid w:val="004E7C3E"/>
    <w:rsid w:val="00504CD7"/>
    <w:rsid w:val="005277B2"/>
    <w:rsid w:val="0053580C"/>
    <w:rsid w:val="00563E2D"/>
    <w:rsid w:val="00576A98"/>
    <w:rsid w:val="00577923"/>
    <w:rsid w:val="00580AE6"/>
    <w:rsid w:val="00587F2C"/>
    <w:rsid w:val="00590ADF"/>
    <w:rsid w:val="005951EF"/>
    <w:rsid w:val="00595F93"/>
    <w:rsid w:val="005A284F"/>
    <w:rsid w:val="005A5369"/>
    <w:rsid w:val="005A6276"/>
    <w:rsid w:val="005A6E71"/>
    <w:rsid w:val="005B177D"/>
    <w:rsid w:val="005B1AB1"/>
    <w:rsid w:val="005C58A9"/>
    <w:rsid w:val="005E54D2"/>
    <w:rsid w:val="005E5DE2"/>
    <w:rsid w:val="006006E5"/>
    <w:rsid w:val="00623F9C"/>
    <w:rsid w:val="00636C66"/>
    <w:rsid w:val="00656542"/>
    <w:rsid w:val="006A4DD5"/>
    <w:rsid w:val="006A5941"/>
    <w:rsid w:val="006B3883"/>
    <w:rsid w:val="006B47C5"/>
    <w:rsid w:val="006B652F"/>
    <w:rsid w:val="006C38C2"/>
    <w:rsid w:val="006E06F0"/>
    <w:rsid w:val="006E6957"/>
    <w:rsid w:val="006F0AB2"/>
    <w:rsid w:val="006F360A"/>
    <w:rsid w:val="006F3FB2"/>
    <w:rsid w:val="006F4407"/>
    <w:rsid w:val="00707E66"/>
    <w:rsid w:val="00716BDE"/>
    <w:rsid w:val="00722C6E"/>
    <w:rsid w:val="00723952"/>
    <w:rsid w:val="007246AE"/>
    <w:rsid w:val="00737383"/>
    <w:rsid w:val="00737BB9"/>
    <w:rsid w:val="00751796"/>
    <w:rsid w:val="00753D55"/>
    <w:rsid w:val="00772FA4"/>
    <w:rsid w:val="00774D06"/>
    <w:rsid w:val="0078766C"/>
    <w:rsid w:val="007B6F27"/>
    <w:rsid w:val="007B76AD"/>
    <w:rsid w:val="007C62C2"/>
    <w:rsid w:val="007D3109"/>
    <w:rsid w:val="007E20F4"/>
    <w:rsid w:val="007F15A0"/>
    <w:rsid w:val="008006E4"/>
    <w:rsid w:val="008168B9"/>
    <w:rsid w:val="00825681"/>
    <w:rsid w:val="00827340"/>
    <w:rsid w:val="00841295"/>
    <w:rsid w:val="0084363F"/>
    <w:rsid w:val="00860006"/>
    <w:rsid w:val="008602CC"/>
    <w:rsid w:val="008619ED"/>
    <w:rsid w:val="00864D55"/>
    <w:rsid w:val="008952D2"/>
    <w:rsid w:val="00895BAD"/>
    <w:rsid w:val="008A0232"/>
    <w:rsid w:val="008A4AC9"/>
    <w:rsid w:val="008A7000"/>
    <w:rsid w:val="008B7175"/>
    <w:rsid w:val="008C43F3"/>
    <w:rsid w:val="008D4FDB"/>
    <w:rsid w:val="008E40EE"/>
    <w:rsid w:val="008E524C"/>
    <w:rsid w:val="008E5C2B"/>
    <w:rsid w:val="008F7335"/>
    <w:rsid w:val="00901410"/>
    <w:rsid w:val="0091707C"/>
    <w:rsid w:val="00922668"/>
    <w:rsid w:val="00934577"/>
    <w:rsid w:val="009428E2"/>
    <w:rsid w:val="009475C1"/>
    <w:rsid w:val="00953B34"/>
    <w:rsid w:val="00954C3D"/>
    <w:rsid w:val="009642F7"/>
    <w:rsid w:val="009823B1"/>
    <w:rsid w:val="00987024"/>
    <w:rsid w:val="009A683E"/>
    <w:rsid w:val="009B2BD7"/>
    <w:rsid w:val="009C1BCA"/>
    <w:rsid w:val="009C6B8F"/>
    <w:rsid w:val="009D76AC"/>
    <w:rsid w:val="009E4564"/>
    <w:rsid w:val="009E467D"/>
    <w:rsid w:val="009E77AD"/>
    <w:rsid w:val="009E78F7"/>
    <w:rsid w:val="009F030D"/>
    <w:rsid w:val="00A15280"/>
    <w:rsid w:val="00A40597"/>
    <w:rsid w:val="00A45480"/>
    <w:rsid w:val="00A50F84"/>
    <w:rsid w:val="00A746DD"/>
    <w:rsid w:val="00A751A9"/>
    <w:rsid w:val="00A82B7E"/>
    <w:rsid w:val="00A85478"/>
    <w:rsid w:val="00A92EE2"/>
    <w:rsid w:val="00AA1822"/>
    <w:rsid w:val="00AD072D"/>
    <w:rsid w:val="00AD3C0A"/>
    <w:rsid w:val="00AE3D61"/>
    <w:rsid w:val="00B03D21"/>
    <w:rsid w:val="00B042D4"/>
    <w:rsid w:val="00B10495"/>
    <w:rsid w:val="00B11CD1"/>
    <w:rsid w:val="00B147A5"/>
    <w:rsid w:val="00B16BBA"/>
    <w:rsid w:val="00B35755"/>
    <w:rsid w:val="00B416C0"/>
    <w:rsid w:val="00B45B8E"/>
    <w:rsid w:val="00B46356"/>
    <w:rsid w:val="00B50B76"/>
    <w:rsid w:val="00B53E89"/>
    <w:rsid w:val="00B601C9"/>
    <w:rsid w:val="00B6566A"/>
    <w:rsid w:val="00B67B9D"/>
    <w:rsid w:val="00B70091"/>
    <w:rsid w:val="00B72537"/>
    <w:rsid w:val="00B72B35"/>
    <w:rsid w:val="00B77B06"/>
    <w:rsid w:val="00B8416D"/>
    <w:rsid w:val="00B845A8"/>
    <w:rsid w:val="00B8531A"/>
    <w:rsid w:val="00B940AB"/>
    <w:rsid w:val="00B97EA6"/>
    <w:rsid w:val="00BA053E"/>
    <w:rsid w:val="00BF4D57"/>
    <w:rsid w:val="00C04F50"/>
    <w:rsid w:val="00C240AE"/>
    <w:rsid w:val="00C4087D"/>
    <w:rsid w:val="00C42C6C"/>
    <w:rsid w:val="00C52AEE"/>
    <w:rsid w:val="00C6617F"/>
    <w:rsid w:val="00C803F1"/>
    <w:rsid w:val="00C9533D"/>
    <w:rsid w:val="00CB1E8B"/>
    <w:rsid w:val="00CB2FB6"/>
    <w:rsid w:val="00CB5996"/>
    <w:rsid w:val="00CC6AC4"/>
    <w:rsid w:val="00CE3B4C"/>
    <w:rsid w:val="00CF49D0"/>
    <w:rsid w:val="00D1446C"/>
    <w:rsid w:val="00D162F5"/>
    <w:rsid w:val="00D23159"/>
    <w:rsid w:val="00D4372A"/>
    <w:rsid w:val="00D57DDF"/>
    <w:rsid w:val="00D760D8"/>
    <w:rsid w:val="00D84E13"/>
    <w:rsid w:val="00D87028"/>
    <w:rsid w:val="00D921C6"/>
    <w:rsid w:val="00D92CBC"/>
    <w:rsid w:val="00DA07B4"/>
    <w:rsid w:val="00DA38A1"/>
    <w:rsid w:val="00DB20B0"/>
    <w:rsid w:val="00DC418D"/>
    <w:rsid w:val="00DC6E57"/>
    <w:rsid w:val="00DD0D19"/>
    <w:rsid w:val="00DE294E"/>
    <w:rsid w:val="00DE4F04"/>
    <w:rsid w:val="00DE6A51"/>
    <w:rsid w:val="00DF338F"/>
    <w:rsid w:val="00DF4D3D"/>
    <w:rsid w:val="00E104CA"/>
    <w:rsid w:val="00E23596"/>
    <w:rsid w:val="00E268A4"/>
    <w:rsid w:val="00E45379"/>
    <w:rsid w:val="00EA10CD"/>
    <w:rsid w:val="00EA6274"/>
    <w:rsid w:val="00EC1F20"/>
    <w:rsid w:val="00EF1634"/>
    <w:rsid w:val="00EF2B16"/>
    <w:rsid w:val="00F04B05"/>
    <w:rsid w:val="00F11606"/>
    <w:rsid w:val="00F13BA3"/>
    <w:rsid w:val="00F22888"/>
    <w:rsid w:val="00F230E9"/>
    <w:rsid w:val="00F65375"/>
    <w:rsid w:val="00F67A14"/>
    <w:rsid w:val="00F70D46"/>
    <w:rsid w:val="00F75DB8"/>
    <w:rsid w:val="00F76207"/>
    <w:rsid w:val="00F93948"/>
    <w:rsid w:val="00F95644"/>
    <w:rsid w:val="00F95DFB"/>
    <w:rsid w:val="00FB1AC0"/>
    <w:rsid w:val="00FD11CB"/>
    <w:rsid w:val="00FD4041"/>
    <w:rsid w:val="00FD6E03"/>
    <w:rsid w:val="00FF4404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E2A89E"/>
  <w14:defaultImageDpi w14:val="300"/>
  <w15:docId w15:val="{7FAAE8C7-4C05-4147-A8B6-518E71AF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after="120"/>
      <w:outlineLvl w:val="0"/>
    </w:pPr>
    <w:rPr>
      <w:rFonts w:ascii="DecimaWE Rg" w:hAnsi="DecimaWE Rg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300" w:lineRule="exact"/>
    </w:pPr>
    <w:rPr>
      <w:rFonts w:ascii="DecimaWE Rg" w:hAnsi="DecimaWE Rg"/>
      <w:b/>
      <w:sz w:val="21"/>
    </w:rPr>
  </w:style>
  <w:style w:type="paragraph" w:styleId="Pidipagina">
    <w:name w:val="footer"/>
    <w:basedOn w:val="Normale"/>
    <w:link w:val="PidipaginaCarattere"/>
    <w:pPr>
      <w:tabs>
        <w:tab w:val="left" w:pos="3969"/>
        <w:tab w:val="right" w:pos="7938"/>
      </w:tabs>
    </w:pPr>
    <w:rPr>
      <w:rFonts w:ascii="DecimaWE Rg" w:hAnsi="DecimaWE Rg"/>
      <w:i/>
      <w:sz w:val="16"/>
    </w:rPr>
  </w:style>
  <w:style w:type="paragraph" w:customStyle="1" w:styleId="PUNTOELENCO">
    <w:name w:val="PUNTO_ELENCO"/>
    <w:basedOn w:val="Normale"/>
    <w:pPr>
      <w:numPr>
        <w:numId w:val="1"/>
      </w:numPr>
      <w:tabs>
        <w:tab w:val="left" w:pos="1134"/>
        <w:tab w:val="left" w:pos="3799"/>
      </w:tabs>
      <w:spacing w:line="300" w:lineRule="exact"/>
    </w:pPr>
    <w:rPr>
      <w:rFonts w:ascii="DecimaWE Rg" w:hAnsi="DecimaWE Rg"/>
      <w:sz w:val="21"/>
    </w:rPr>
  </w:style>
  <w:style w:type="paragraph" w:customStyle="1" w:styleId="NormaleInterlineato">
    <w:name w:val="Normale_Interlineato"/>
    <w:basedOn w:val="Normale"/>
    <w:pPr>
      <w:suppressAutoHyphens/>
      <w:spacing w:line="300" w:lineRule="exact"/>
    </w:pPr>
    <w:rPr>
      <w:rFonts w:ascii="DecimaWE Rg" w:hAnsi="DecimaWE Rg"/>
      <w:sz w:val="21"/>
    </w:rPr>
  </w:style>
  <w:style w:type="paragraph" w:customStyle="1" w:styleId="ELENCONUMERATO">
    <w:name w:val="ELENCO_NUMERATO"/>
    <w:basedOn w:val="Normale"/>
    <w:pPr>
      <w:numPr>
        <w:numId w:val="2"/>
      </w:numPr>
      <w:tabs>
        <w:tab w:val="left" w:pos="1134"/>
        <w:tab w:val="left" w:pos="3799"/>
      </w:tabs>
      <w:spacing w:line="300" w:lineRule="exact"/>
    </w:pPr>
    <w:rPr>
      <w:rFonts w:ascii="DecimaWE Rg" w:hAnsi="DecimaWE Rg"/>
      <w:sz w:val="21"/>
    </w:rPr>
  </w:style>
  <w:style w:type="paragraph" w:customStyle="1" w:styleId="TITOLOtabella">
    <w:name w:val="TITOLO_tabella"/>
    <w:basedOn w:val="NormaleInterlineato"/>
    <w:rPr>
      <w:b/>
      <w:iCs/>
    </w:rPr>
  </w:style>
  <w:style w:type="paragraph" w:styleId="Firma">
    <w:name w:val="Signature"/>
    <w:basedOn w:val="Normale"/>
    <w:pPr>
      <w:tabs>
        <w:tab w:val="left" w:pos="3969"/>
      </w:tabs>
      <w:spacing w:line="300" w:lineRule="exact"/>
      <w:ind w:left="3969"/>
    </w:pPr>
    <w:rPr>
      <w:rFonts w:ascii="DecimaWE Rg" w:hAnsi="DecimaWE Rg"/>
      <w:sz w:val="21"/>
    </w:rPr>
  </w:style>
  <w:style w:type="paragraph" w:customStyle="1" w:styleId="indirizzo">
    <w:name w:val="indirizzo"/>
    <w:basedOn w:val="Normale"/>
    <w:pPr>
      <w:spacing w:line="240" w:lineRule="exact"/>
      <w:ind w:left="170"/>
    </w:pPr>
    <w:rPr>
      <w:rFonts w:ascii="DecimaWE Rg" w:hAnsi="DecimaWE Rg"/>
      <w:sz w:val="21"/>
    </w:rPr>
  </w:style>
  <w:style w:type="paragraph" w:customStyle="1" w:styleId="perConoscenza">
    <w:name w:val="perConoscenza"/>
    <w:basedOn w:val="Pidipagina"/>
    <w:pPr>
      <w:tabs>
        <w:tab w:val="clear" w:pos="3969"/>
      </w:tabs>
      <w:spacing w:line="240" w:lineRule="exact"/>
      <w:ind w:left="170"/>
    </w:pPr>
  </w:style>
  <w:style w:type="paragraph" w:customStyle="1" w:styleId="data">
    <w:name w:val="data"/>
    <w:basedOn w:val="Normale"/>
    <w:rsid w:val="00226A5C"/>
    <w:rPr>
      <w:rFonts w:ascii="DecimaWE Rg" w:hAnsi="DecimaWE Rg"/>
      <w:sz w:val="21"/>
      <w:szCs w:val="21"/>
    </w:rPr>
  </w:style>
  <w:style w:type="paragraph" w:customStyle="1" w:styleId="TESTOtabella">
    <w:name w:val="TESTO_tabella"/>
    <w:basedOn w:val="NormaleInterlineato"/>
    <w:pPr>
      <w:spacing w:line="240" w:lineRule="auto"/>
    </w:pPr>
    <w:rPr>
      <w:iCs/>
    </w:rPr>
  </w:style>
  <w:style w:type="paragraph" w:customStyle="1" w:styleId="NormaleInterlineatogiustificato">
    <w:name w:val="Normale_Interlineato_giustificato"/>
    <w:basedOn w:val="NormaleInterlineato"/>
    <w:pPr>
      <w:jc w:val="both"/>
    </w:pPr>
  </w:style>
  <w:style w:type="paragraph" w:customStyle="1" w:styleId="NormaleInterlineatorientrato">
    <w:name w:val="Normale_Interlineato_rientrato"/>
    <w:basedOn w:val="NormaleInterlineato"/>
    <w:pPr>
      <w:ind w:firstLine="284"/>
    </w:pPr>
  </w:style>
  <w:style w:type="paragraph" w:customStyle="1" w:styleId="NormaleInterlineatorientratogiustificato">
    <w:name w:val="Normale_Interlineato_rientrato_giustificato"/>
    <w:basedOn w:val="NormaleInterlineatorientrato"/>
    <w:pPr>
      <w:jc w:val="both"/>
    </w:pPr>
  </w:style>
  <w:style w:type="paragraph" w:customStyle="1" w:styleId="NormalenonInterlineato">
    <w:name w:val="Normale_non_Interlineato"/>
    <w:basedOn w:val="NormaleInterlineato"/>
    <w:pPr>
      <w:spacing w:line="240" w:lineRule="exact"/>
    </w:pPr>
  </w:style>
  <w:style w:type="paragraph" w:styleId="Testofumetto">
    <w:name w:val="Balloon Text"/>
    <w:basedOn w:val="Normale"/>
    <w:link w:val="TestofumettoCarattere"/>
    <w:rsid w:val="003B4A7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B4A7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nhideWhenUsed/>
    <w:rsid w:val="00384C7D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384C7D"/>
    <w:rPr>
      <w:rFonts w:ascii="DecimaWE Rg" w:hAnsi="DecimaWE Rg"/>
      <w:i/>
      <w:sz w:val="16"/>
      <w:szCs w:val="24"/>
    </w:rPr>
  </w:style>
  <w:style w:type="table" w:styleId="Grigliatabellachiara">
    <w:name w:val="Grid Table Light"/>
    <w:basedOn w:val="Tabellanormale"/>
    <w:uiPriority w:val="40"/>
    <w:rsid w:val="009E46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504CD7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0B2A2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B2A2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B2A22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B2A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B2A22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F3FB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F3FB2"/>
  </w:style>
  <w:style w:type="character" w:styleId="Rimandonotaapidipagina">
    <w:name w:val="footnote reference"/>
    <w:basedOn w:val="Carpredefinitoparagrafo"/>
    <w:semiHidden/>
    <w:unhideWhenUsed/>
    <w:rsid w:val="006F3FB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2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8127\AppData\Local\Temp\Lettera_PEC_Servizio_infrastrutture_di_trasporto_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logia xmlns="6a1f9fd6-b943-4971-a001-1b94774612e9">Lettere</Tipolog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7ED308B15CA74FB972EE1186E42D69" ma:contentTypeVersion="1" ma:contentTypeDescription="Creare un nuovo documento." ma:contentTypeScope="" ma:versionID="9b3d1cb9099bf2c2c9cc6cf464270624">
  <xsd:schema xmlns:xsd="http://www.w3.org/2001/XMLSchema" xmlns:xs="http://www.w3.org/2001/XMLSchema" xmlns:p="http://schemas.microsoft.com/office/2006/metadata/properties" xmlns:ns2="6a1f9fd6-b943-4971-a001-1b94774612e9" targetNamespace="http://schemas.microsoft.com/office/2006/metadata/properties" ma:root="true" ma:fieldsID="4d42d85f458742b4d6e491afb2df5a64" ns2:_="">
    <xsd:import namespace="6a1f9fd6-b943-4971-a001-1b94774612e9"/>
    <xsd:element name="properties">
      <xsd:complexType>
        <xsd:sequence>
          <xsd:element name="documentManagement">
            <xsd:complexType>
              <xsd:all>
                <xsd:element ref="ns2:Tip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f9fd6-b943-4971-a001-1b94774612e9" elementFormDefault="qualified">
    <xsd:import namespace="http://schemas.microsoft.com/office/2006/documentManagement/types"/>
    <xsd:import namespace="http://schemas.microsoft.com/office/infopath/2007/PartnerControls"/>
    <xsd:element name="Tipologia" ma:index="8" nillable="true" ma:displayName="Tipologia" ma:default="Lettere" ma:format="Dropdown" ma:internalName="Tipologia">
      <xsd:simpleType>
        <xsd:restriction base="dms:Choice">
          <xsd:enumeration value="Decreto Presidente"/>
          <xsd:enumeration value="Decreti dei Direttori"/>
          <xsd:enumeration value="Proposta deliberazione di Giunta"/>
          <xsd:enumeration value="Dichiarazioni sostitutive"/>
          <xsd:enumeration value="Lettere"/>
          <xsd:enumeration value="Vari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B29E6-2343-4323-A887-E1FD1F0329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A3E7CA-CA47-4197-89EE-A172CE3D0F75}">
  <ds:schemaRefs>
    <ds:schemaRef ds:uri="http://schemas.microsoft.com/office/2006/metadata/properties"/>
    <ds:schemaRef ds:uri="http://schemas.microsoft.com/office/infopath/2007/PartnerControls"/>
    <ds:schemaRef ds:uri="6a1f9fd6-b943-4971-a001-1b94774612e9"/>
  </ds:schemaRefs>
</ds:datastoreItem>
</file>

<file path=customXml/itemProps3.xml><?xml version="1.0" encoding="utf-8"?>
<ds:datastoreItem xmlns:ds="http://schemas.openxmlformats.org/officeDocument/2006/customXml" ds:itemID="{2ECC597C-BBFC-4041-B8DB-492B72F4F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f9fd6-b943-4971-a001-1b9477461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01CACF-FE6A-4D15-B787-71DECE402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Lettera_PEC_Servizio_infrastrutture_di_trasporto_</Template>
  <TotalTime>165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 n</vt:lpstr>
    </vt:vector>
  </TitlesOfParts>
  <Company>Regione FVG</Company>
  <LinksUpToDate>false</LinksUpToDate>
  <CharactersWithSpaces>2524</CharactersWithSpaces>
  <SharedDoc>false</SharedDoc>
  <HLinks>
    <vt:vector size="12" baseType="variant">
      <vt:variant>
        <vt:i4>983119</vt:i4>
      </vt:variant>
      <vt:variant>
        <vt:i4>7656</vt:i4>
      </vt:variant>
      <vt:variant>
        <vt:i4>1025</vt:i4>
      </vt:variant>
      <vt:variant>
        <vt:i4>1</vt:i4>
      </vt:variant>
      <vt:variant>
        <vt:lpwstr>SERVIZIORelazioniInternInfrastStategighe2UAF19002000</vt:lpwstr>
      </vt:variant>
      <vt:variant>
        <vt:lpwstr/>
      </vt:variant>
      <vt:variant>
        <vt:i4>983119</vt:i4>
      </vt:variant>
      <vt:variant>
        <vt:i4>-1</vt:i4>
      </vt:variant>
      <vt:variant>
        <vt:i4>2054</vt:i4>
      </vt:variant>
      <vt:variant>
        <vt:i4>1</vt:i4>
      </vt:variant>
      <vt:variant>
        <vt:lpwstr>SERVIZIORelazioniInternInfrastStategighe2UAF19002000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 n</dc:title>
  <dc:creator>Orlandi Andrea</dc:creator>
  <cp:lastModifiedBy>Cecchini Barbara</cp:lastModifiedBy>
  <cp:revision>52</cp:revision>
  <cp:lastPrinted>2023-02-27T08:55:00Z</cp:lastPrinted>
  <dcterms:created xsi:type="dcterms:W3CDTF">2025-07-22T10:44:00Z</dcterms:created>
  <dcterms:modified xsi:type="dcterms:W3CDTF">2026-08-21T08:34:00Z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0x010100267ED308B15CA74FB972EE1186E42D69</vt:lpwstr>
  </property>
</Properties>
</file>